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B29B0A">
      <w:pPr>
        <w:rPr>
          <w:highlight w:val="none"/>
        </w:rPr>
      </w:pPr>
    </w:p>
    <w:p w14:paraId="1D9E3CCF">
      <w:pPr>
        <w:rPr>
          <w:highlight w:val="none"/>
        </w:rPr>
      </w:pPr>
    </w:p>
    <w:p w14:paraId="10D64DE4">
      <w:pPr>
        <w:rPr>
          <w:highlight w:val="none"/>
        </w:rPr>
      </w:pPr>
    </w:p>
    <w:p w14:paraId="65DE5DCD">
      <w:pPr>
        <w:rPr>
          <w:highlight w:val="none"/>
        </w:rPr>
      </w:pPr>
    </w:p>
    <w:p w14:paraId="2745F094">
      <w:pPr>
        <w:jc w:val="center"/>
        <w:rPr>
          <w:highlight w:val="none"/>
        </w:rPr>
      </w:pPr>
      <w:r>
        <w:rPr>
          <w:rFonts w:hint="eastAsia"/>
          <w:highlight w:val="none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941070</wp:posOffset>
            </wp:positionH>
            <wp:positionV relativeFrom="paragraph">
              <wp:posOffset>-1761490</wp:posOffset>
            </wp:positionV>
            <wp:extent cx="3722370" cy="2064385"/>
            <wp:effectExtent l="0" t="0" r="11430" b="12065"/>
            <wp:wrapNone/>
            <wp:docPr id="3" name="图片 2" descr="成都文交所_logo_Z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成都文交所_logo_Z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24570" cy="20658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96E9966">
      <w:pPr>
        <w:jc w:val="center"/>
        <w:rPr>
          <w:highlight w:val="none"/>
        </w:rPr>
      </w:pPr>
    </w:p>
    <w:p w14:paraId="45D9C75B">
      <w:pPr>
        <w:jc w:val="center"/>
        <w:rPr>
          <w:highlight w:val="none"/>
        </w:rPr>
      </w:pPr>
    </w:p>
    <w:p w14:paraId="124FA44A">
      <w:pPr>
        <w:jc w:val="center"/>
        <w:rPr>
          <w:highlight w:val="none"/>
        </w:rPr>
      </w:pPr>
    </w:p>
    <w:p w14:paraId="6B9476A2">
      <w:pPr>
        <w:jc w:val="both"/>
        <w:rPr>
          <w:rFonts w:ascii="Times New Roman" w:hAnsi="Times New Roman" w:eastAsia="方正大标宋简体"/>
          <w:b/>
          <w:bCs/>
          <w:color w:val="404040" w:themeColor="text1" w:themeTint="BF"/>
          <w:sz w:val="44"/>
          <w:szCs w:val="44"/>
          <w:highlight w:val="none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 w14:paraId="58968AFE">
      <w:pPr>
        <w:jc w:val="center"/>
        <w:rPr>
          <w:rFonts w:hint="eastAsia" w:ascii="方正小标宋简体" w:hAnsi="方正小标宋简体" w:eastAsia="方正小标宋简体" w:cs="方正小标宋简体"/>
          <w:sz w:val="48"/>
          <w:szCs w:val="48"/>
          <w:highlight w:val="none"/>
          <w:lang w:val="en-US" w:eastAsia="zh-CN"/>
        </w:rPr>
      </w:pPr>
    </w:p>
    <w:p w14:paraId="3F2B92B1">
      <w:pPr>
        <w:jc w:val="center"/>
        <w:rPr>
          <w:rFonts w:hint="eastAsia" w:ascii="Times New Roman" w:hAnsi="Times New Roman" w:eastAsia="方正小标宋简体"/>
          <w:b/>
          <w:bCs/>
          <w:color w:val="404040" w:themeColor="text1" w:themeTint="BF"/>
          <w:sz w:val="44"/>
          <w:szCs w:val="44"/>
          <w:highlight w:val="none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Times New Roman" w:hAnsi="Times New Roman" w:eastAsia="方正小标宋简体"/>
          <w:b/>
          <w:bCs/>
          <w:color w:val="404040" w:themeColor="text1" w:themeTint="BF"/>
          <w:sz w:val="44"/>
          <w:szCs w:val="44"/>
          <w:highlight w:val="none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【</w:t>
      </w:r>
      <w:r>
        <w:rPr>
          <w:rFonts w:hint="eastAsia" w:ascii="Times New Roman" w:hAnsi="Times New Roman" w:eastAsia="方正小标宋简体"/>
          <w:b/>
          <w:bCs/>
          <w:color w:val="404040" w:themeColor="text1" w:themeTint="BF"/>
          <w:sz w:val="44"/>
          <w:szCs w:val="44"/>
          <w:highlight w:val="none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XXX</w:t>
      </w:r>
      <w:r>
        <w:rPr>
          <w:rFonts w:hint="eastAsia" w:ascii="Times New Roman" w:hAnsi="Times New Roman" w:eastAsia="方正小标宋简体"/>
          <w:b/>
          <w:bCs/>
          <w:color w:val="404040" w:themeColor="text1" w:themeTint="BF"/>
          <w:sz w:val="44"/>
          <w:szCs w:val="44"/>
          <w:highlight w:val="none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】非遗 IP 知识产权价值评估报告</w:t>
      </w:r>
    </w:p>
    <w:p w14:paraId="5BDBAEA0">
      <w:pPr>
        <w:jc w:val="center"/>
        <w:rPr>
          <w:rFonts w:hint="eastAsia" w:ascii="Times New Roman" w:hAnsi="Times New Roman" w:eastAsia="方正小标宋简体"/>
          <w:b/>
          <w:bCs/>
          <w:color w:val="404040" w:themeColor="text1" w:themeTint="BF"/>
          <w:sz w:val="48"/>
          <w:szCs w:val="48"/>
          <w:highlight w:val="none"/>
          <w:lang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 w14:paraId="3C8325D3">
      <w:pPr>
        <w:jc w:val="both"/>
        <w:rPr>
          <w:rFonts w:ascii="Times New Roman" w:hAnsi="Times New Roman" w:eastAsia="方正大标宋简体"/>
          <w:b/>
          <w:bCs/>
          <w:color w:val="404040" w:themeColor="text1" w:themeTint="BF"/>
          <w:sz w:val="44"/>
          <w:szCs w:val="44"/>
          <w:highlight w:val="none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 w14:paraId="4B788DA9">
      <w:pPr>
        <w:jc w:val="both"/>
        <w:rPr>
          <w:rFonts w:ascii="Times New Roman" w:hAnsi="Times New Roman" w:eastAsia="方正大标宋简体"/>
          <w:b/>
          <w:bCs/>
          <w:color w:val="404040" w:themeColor="text1" w:themeTint="BF"/>
          <w:sz w:val="44"/>
          <w:szCs w:val="44"/>
          <w:highlight w:val="none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</w:p>
    <w:p w14:paraId="100311B2">
      <w:pPr>
        <w:jc w:val="center"/>
        <w:rPr>
          <w:rFonts w:hint="eastAsia" w:ascii="Times New Roman" w:hAnsi="Times New Roman" w:eastAsia="方正大标宋简体"/>
          <w:b/>
          <w:bCs/>
          <w:color w:val="404040" w:themeColor="text1" w:themeTint="BF"/>
          <w:sz w:val="32"/>
          <w:szCs w:val="32"/>
          <w:highlight w:val="none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highlight w:val="none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-972185</wp:posOffset>
                </wp:positionH>
                <wp:positionV relativeFrom="paragraph">
                  <wp:posOffset>248285</wp:posOffset>
                </wp:positionV>
                <wp:extent cx="7560310" cy="3599815"/>
                <wp:effectExtent l="0" t="0" r="2540" b="635"/>
                <wp:wrapNone/>
                <wp:docPr id="4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0310" cy="3599815"/>
                        </a:xfrm>
                        <a:prstGeom prst="rect">
                          <a:avLst/>
                        </a:prstGeom>
                        <a:blipFill dpi="0" rotWithShape="1">
                          <a:blip r:embed="rId9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txbx>
                        <w:txbxContent>
                          <w:p w14:paraId="54AC490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1152000" tIns="0" rIns="115200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" o:spid="_x0000_s1026" o:spt="1" style="position:absolute;left:0pt;margin-left:-76.55pt;margin-top:19.55pt;height:283.45pt;width:595.3pt;z-index:-251656192;mso-width-relative:page;mso-height-relative:page;" filled="t" stroked="f" coordsize="21600,21600" o:gfxdata="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QAAAAAAAAAAAAAAAAAAAAAAAAAAAAAAAAAAAAAAAAAA&#10;AAAAAAAAAAAAAADQCQAAU01USgAAAAAQAMAJ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//Q9U4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//R&#10;9U4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//S9U4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//T9U4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//U9U4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//V9U4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//W9U4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//X9U4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//Q9U4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//R9U4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//S9U4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//T9U4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//U9U4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//V9U4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//W9U4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//X9U4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/9b1Ril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v/9f1Ril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2KuxV2Kv/9D1Ril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2KuxV2KuxV2KuxV2KuxV2KuxV2Kv/9H1PgS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/9L1&#10;PgS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/9P1PgS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/9T1PgS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/9X1PgZOxV2KuxV2KuxV&#10;2KuxV2KuxV2KuxV2KuxV2KuxV2KuxV2KuxV2KuxV2KuxV2KuxV2KuxV2KuxV2KuxV2Ku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/9b1NgZOxV2KuxV2KuxV2KuxV2KuxV2KuxV2KuxV2KuxV2KuxV2KuxV2KuxV2KuxV2Ku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/9f1LgZOxV2KuxV2KuxV2KuxV2KuxV2KuxV2KuxV2KuxV2Ku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/9D1LgZOxV2KuxV2KuxV2KuxV2Ku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/9H1LgZO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/9L1JgZO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/9P1JgZ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2KuxV2KuxV2KuxV2KuxV/9T1JgZ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2KuxV2KuxV2KuxV2KuxV2KuxV2KuxV2KuxV2KuxV/9X1JgZ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//0PUmRZuxV2KuxV2KuxV2KuxV&#10;2KuxV2KuxV2KuxV2KuxV2KuxV2KuxV2KuxV2KuxV2KuxV2KuxV2KuxV2KuxV2KuxV2Ku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//9H1&#10;HkWx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//9T1FkW1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//9f1DkW52KuxV2KuxV2KuxV2KuxV&#10;2KuxV2KuxV2KuxV2KuxV2KuxV2KuxV2KuxV2KuxV2KuxV2KuxV2KuxV2KuxV2KuxV2Ku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//9P1BkW5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//9b0/kG92KuxV2KuxV2KuxV2KuxV2KuxV2KuxV2KuxV2KuxV2KuxV2KuxV2KuxV2KuxV&#10;2KuxV2KuxV2KuxV2KuxV2KuxV2KuxV2KuxV2KuxV2KuxV2KuxV2KuxV2KuxV2KuxV2Ku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//9H07kG92KuxV2KuxV2KuxV2KuxV2KuxV2KuxV2KuxV2KuxV&#10;2KuxV2KuxV2KuxV2KuxV2KuxV2KuxV2KuxV2KuxV2KuxV2KuxV2KuxV2KuxV2KuxV2Ku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//1vTmQch2KuxV2Kux&#10;V2KuxV2KuxV2KuxV2KuxV2KuxV2KuxV2KuxV2KuxV2KuxV2KuxV2KuxV2KuxV2KuxV2KuxV2KuxV&#10;2KuxV2KuxV2KuxV2KuxV2KuxV2KuxV2KuxV2KuxV2KuxV2KuxV2KuxV2KuxV2KuxV2Ku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">
                <v:fill type="frame" on="t" focussize="0,0" recolor="t" rotate="t" r:id="rId9"/>
                <v:stroke on="f"/>
                <v:imagedata o:title=""/>
                <o:lock v:ext="edit" aspectratio="f"/>
                <v:textbox inset="32mm,0mm,32mm,0mm">
                  <w:txbxContent>
                    <w:p w14:paraId="54AC4900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Times New Roman" w:hAnsi="Times New Roman" w:eastAsia="方正大标宋简体"/>
          <w:b/>
          <w:bCs/>
          <w:color w:val="404040" w:themeColor="text1" w:themeTint="BF"/>
          <w:sz w:val="32"/>
          <w:szCs w:val="32"/>
          <w:highlight w:val="none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报告编号：ICH-IPVS-RPT-20250001</w:t>
      </w:r>
    </w:p>
    <w:p w14:paraId="3757530D">
      <w:pPr>
        <w:jc w:val="center"/>
        <w:rPr>
          <w:rFonts w:hint="eastAsia" w:ascii="Times New Roman" w:hAnsi="Times New Roman" w:eastAsia="方正大标宋简体"/>
          <w:b/>
          <w:bCs/>
          <w:color w:val="404040" w:themeColor="text1" w:themeTint="BF"/>
          <w:sz w:val="32"/>
          <w:szCs w:val="32"/>
          <w:highlight w:val="none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Times New Roman" w:hAnsi="Times New Roman" w:eastAsia="方正大标宋简体"/>
          <w:b/>
          <w:bCs/>
          <w:color w:val="404040" w:themeColor="text1" w:themeTint="BF"/>
          <w:sz w:val="32"/>
          <w:szCs w:val="32"/>
          <w:highlight w:val="none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非遗IP名称：XXXX</w:t>
      </w:r>
    </w:p>
    <w:p w14:paraId="03E26961">
      <w:pPr>
        <w:jc w:val="center"/>
        <w:rPr>
          <w:rFonts w:hint="eastAsia" w:ascii="Times New Roman" w:hAnsi="Times New Roman" w:eastAsia="方正大标宋简体"/>
          <w:b/>
          <w:bCs/>
          <w:color w:val="404040" w:themeColor="text1" w:themeTint="BF"/>
          <w:sz w:val="32"/>
          <w:szCs w:val="32"/>
          <w:highlight w:val="none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Times New Roman" w:hAnsi="Times New Roman" w:eastAsia="方正大标宋简体"/>
          <w:b/>
          <w:bCs/>
          <w:color w:val="404040" w:themeColor="text1" w:themeTint="BF"/>
          <w:sz w:val="32"/>
          <w:szCs w:val="32"/>
          <w:highlight w:val="none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受评人/单位：XXXX</w:t>
      </w:r>
    </w:p>
    <w:p w14:paraId="4C0A2A78">
      <w:pPr>
        <w:jc w:val="center"/>
        <w:rPr>
          <w:rFonts w:hint="eastAsia" w:ascii="Times New Roman" w:hAnsi="Times New Roman" w:eastAsia="方正大标宋简体"/>
          <w:b/>
          <w:bCs/>
          <w:color w:val="404040" w:themeColor="text1" w:themeTint="BF"/>
          <w:sz w:val="32"/>
          <w:szCs w:val="32"/>
          <w:highlight w:val="none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</w:pPr>
      <w:r>
        <w:rPr>
          <w:rFonts w:hint="eastAsia" w:ascii="Times New Roman" w:hAnsi="Times New Roman" w:eastAsia="方正大标宋简体"/>
          <w:b/>
          <w:bCs/>
          <w:color w:val="404040" w:themeColor="text1" w:themeTint="BF"/>
          <w:sz w:val="32"/>
          <w:szCs w:val="32"/>
          <w:highlight w:val="none"/>
          <w:lang w:val="en-US" w:eastAsia="zh-CN"/>
          <w14:textFill>
            <w14:solidFill>
              <w14:schemeClr w14:val="tx1">
                <w14:lumMod w14:val="75000"/>
                <w14:lumOff w14:val="25000"/>
              </w14:schemeClr>
            </w14:solidFill>
          </w14:textFill>
        </w:rPr>
        <w:t>评估日期：2025年XX月XX日</w:t>
      </w:r>
    </w:p>
    <w:p w14:paraId="60B71252">
      <w:pPr>
        <w:jc w:val="center"/>
        <w:rPr>
          <w:rFonts w:ascii="仿宋_GB2312" w:hAnsi="仿宋_GB2312" w:eastAsia="仿宋_GB2312" w:cs="仿宋_GB2312"/>
          <w:sz w:val="32"/>
          <w:szCs w:val="32"/>
          <w:highlight w:val="none"/>
        </w:rPr>
      </w:pPr>
      <w:r>
        <w:rPr>
          <w:highlight w:val="none"/>
        </w:rPr>
        <w:br w:type="page"/>
      </w:r>
    </w:p>
    <w:p w14:paraId="54E8B394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评估总结摘要</w:t>
      </w:r>
    </w:p>
    <w:tbl>
      <w:tblPr>
        <w:tblStyle w:val="1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78"/>
        <w:gridCol w:w="2978"/>
        <w:gridCol w:w="2978"/>
      </w:tblGrid>
      <w:tr w14:paraId="68D77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1666" w:type="pct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24DE744E">
            <w:pPr>
              <w:bidi w:val="0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指标</w:t>
            </w:r>
          </w:p>
        </w:tc>
        <w:tc>
          <w:tcPr>
            <w:tcW w:w="1666" w:type="pct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157CF7E4">
            <w:pPr>
              <w:bidi w:val="0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数值</w:t>
            </w:r>
          </w:p>
        </w:tc>
        <w:tc>
          <w:tcPr>
            <w:tcW w:w="1666" w:type="pct"/>
            <w:tcBorders>
              <w:top w:val="nil"/>
              <w:left w:val="nil"/>
              <w:bottom w:val="single" w:color="F0F0F0" w:sz="6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2EA4F645">
            <w:pPr>
              <w:bidi w:val="0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等级</w:t>
            </w:r>
          </w:p>
        </w:tc>
      </w:tr>
      <w:tr w14:paraId="18EAEA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6" w:type="pct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7A597D31">
            <w:pPr>
              <w:bidi w:val="0"/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  <w:t>系统估值</w:t>
            </w:r>
          </w:p>
        </w:tc>
        <w:tc>
          <w:tcPr>
            <w:tcW w:w="1666" w:type="pct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42AD3056">
            <w:pPr>
              <w:bidi w:val="0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[B]万元</w:t>
            </w:r>
          </w:p>
        </w:tc>
        <w:tc>
          <w:tcPr>
            <w:tcW w:w="1666" w:type="pct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145E08F3">
            <w:pPr>
              <w:bidi w:val="0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[等级]</w:t>
            </w:r>
          </w:p>
        </w:tc>
      </w:tr>
      <w:tr w14:paraId="79C7C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6" w:type="pct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1AD153B5">
            <w:pPr>
              <w:bidi w:val="0"/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  <w:t>-经济价值</w:t>
            </w:r>
          </w:p>
        </w:tc>
        <w:tc>
          <w:tcPr>
            <w:tcW w:w="1666" w:type="pct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3EFC8FC9">
            <w:pPr>
              <w:bidi w:val="0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[B1]万元</w:t>
            </w:r>
          </w:p>
        </w:tc>
        <w:tc>
          <w:tcPr>
            <w:tcW w:w="1666" w:type="pct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1294ED42">
            <w:pPr>
              <w:bidi w:val="0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[等级]</w:t>
            </w:r>
          </w:p>
        </w:tc>
      </w:tr>
      <w:tr w14:paraId="3746C2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6" w:type="pct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0504500C">
            <w:pPr>
              <w:bidi w:val="0"/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  <w:t>-文化价值</w:t>
            </w:r>
          </w:p>
        </w:tc>
        <w:tc>
          <w:tcPr>
            <w:tcW w:w="1666" w:type="pct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3028B550">
            <w:pPr>
              <w:bidi w:val="0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[B2]分</w:t>
            </w:r>
          </w:p>
        </w:tc>
        <w:tc>
          <w:tcPr>
            <w:tcW w:w="1666" w:type="pct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41DBE70D">
            <w:pPr>
              <w:bidi w:val="0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[等级]</w:t>
            </w:r>
          </w:p>
        </w:tc>
      </w:tr>
      <w:tr w14:paraId="30A558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6" w:type="pct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786B1FAC">
            <w:pPr>
              <w:bidi w:val="0"/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  <w:t>-风险调整系数</w:t>
            </w:r>
          </w:p>
        </w:tc>
        <w:tc>
          <w:tcPr>
            <w:tcW w:w="1666" w:type="pct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5719C5CA">
            <w:pPr>
              <w:bidi w:val="0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[B3]</w:t>
            </w:r>
          </w:p>
        </w:tc>
        <w:tc>
          <w:tcPr>
            <w:tcW w:w="1666" w:type="pct"/>
            <w:tcBorders>
              <w:top w:val="nil"/>
              <w:left w:val="nil"/>
              <w:bottom w:val="single" w:color="F0F0F0" w:sz="2" w:space="0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76CC7778">
            <w:pPr>
              <w:bidi w:val="0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[等级]</w:t>
            </w:r>
          </w:p>
        </w:tc>
      </w:tr>
      <w:tr w14:paraId="2E64E5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37F5E97E">
            <w:pPr>
              <w:bidi w:val="0"/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  <w:t>市场估值</w:t>
            </w:r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0693B8C7">
            <w:pPr>
              <w:bidi w:val="0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[C]万元</w:t>
            </w:r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79727FF9">
            <w:pPr>
              <w:bidi w:val="0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-</w:t>
            </w:r>
          </w:p>
        </w:tc>
      </w:tr>
      <w:tr w14:paraId="07CFA1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063ADFD2">
            <w:pPr>
              <w:bidi w:val="0"/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lang w:val="en-US" w:eastAsia="zh-CN"/>
              </w:rPr>
              <w:t>动态质押率</w:t>
            </w:r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4D3BF046">
            <w:pPr>
              <w:bidi w:val="0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[DPR]%</w:t>
            </w:r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69569700">
            <w:pPr>
              <w:bidi w:val="0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-</w:t>
            </w:r>
          </w:p>
        </w:tc>
      </w:tr>
      <w:tr w14:paraId="617239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2E6E1056">
            <w:pPr>
              <w:bidi w:val="0"/>
              <w:rPr>
                <w:rFonts w:hint="eastAsia" w:ascii="仿宋_GB2312" w:hAnsi="仿宋_GB2312" w:eastAsia="仿宋_GB2312" w:cs="仿宋_GB2312"/>
                <w:b/>
                <w:bCs/>
                <w:color w:val="FF000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FF0000"/>
                <w:lang w:val="en-US" w:eastAsia="zh-CN"/>
              </w:rPr>
              <w:t>最终估值</w:t>
            </w:r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13050EB1">
            <w:pPr>
              <w:bidi w:val="0"/>
              <w:rPr>
                <w:rFonts w:hint="eastAsia" w:ascii="仿宋_GB2312" w:hAnsi="仿宋_GB2312" w:eastAsia="仿宋_GB2312" w:cs="仿宋_GB2312"/>
                <w:color w:val="FF000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lang w:val="en-US" w:eastAsia="zh-CN"/>
              </w:rPr>
              <w:t>([B1]×0.7+[B2]×0.3)×[B3]×0.7+[C]×0.3</w:t>
            </w:r>
          </w:p>
        </w:tc>
        <w:tc>
          <w:tcPr>
            <w:tcW w:w="16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75" w:type="dxa"/>
              <w:bottom w:w="75" w:type="dxa"/>
              <w:right w:w="90" w:type="dxa"/>
            </w:tcMar>
            <w:vAlign w:val="center"/>
          </w:tcPr>
          <w:p w14:paraId="18770F75">
            <w:pPr>
              <w:bidi w:val="0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</w:tr>
    </w:tbl>
    <w:p w14:paraId="26A8524F">
      <w:pPr>
        <w:bidi w:val="0"/>
        <w:rPr>
          <w:rFonts w:hint="eastAsia" w:ascii="仿宋_GB2312" w:hAnsi="仿宋_GB2312" w:eastAsia="仿宋_GB2312" w:cs="仿宋_GB2312"/>
          <w:lang w:val="en-US" w:eastAsia="zh-CN"/>
        </w:rPr>
      </w:pPr>
    </w:p>
    <w:p w14:paraId="37593F79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受评估单位/人简介</w:t>
      </w:r>
    </w:p>
    <w:p w14:paraId="340F3776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基本情况</w:t>
      </w:r>
    </w:p>
    <w:p w14:paraId="07DCBFC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名称/姓名：[受评估单位全称或个人姓名]</w:t>
      </w:r>
    </w:p>
    <w:p w14:paraId="7ED4E853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统一社会信用代码/身份证号：[代码或号码]</w:t>
      </w:r>
    </w:p>
    <w:p w14:paraId="0F0D969B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业务/传承介绍</w:t>
      </w:r>
    </w:p>
    <w:p w14:paraId="3AF34AB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[请在此处自由填写受评估单位/人的详细业务与项目情况。建议着重介绍与本次所评估非遗IP资产直接相关的背景信息，例如：主要业务范围、核心技艺、传承谱系、运营模式、市场定位、近年发展状况等。本部分是评估师理解评估对象价值内涵的重要依据，请务必详尽、客观地描述。]</w:t>
      </w:r>
    </w:p>
    <w:p w14:paraId="55EA0A3B">
      <w:pPr>
        <w:rPr>
          <w:rFonts w:hint="eastAsia"/>
          <w:lang w:val="en-US" w:eastAsia="zh-CN"/>
        </w:rPr>
      </w:pPr>
    </w:p>
    <w:p w14:paraId="71908C41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评估数据详情</w:t>
      </w:r>
    </w:p>
    <w:p w14:paraId="4DA8D89D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输入数据集</w:t>
      </w:r>
    </w:p>
    <w:p w14:paraId="328FD5A7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基础信息：</w:t>
      </w:r>
    </w:p>
    <w:p w14:paraId="745DABD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-资产名称：[蜀绣]</w:t>
      </w:r>
    </w:p>
    <w:p w14:paraId="144E717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-所属机构：[有数]</w:t>
      </w:r>
    </w:p>
    <w:p w14:paraId="5FCDD8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-所属行业：[文化艺术]</w:t>
      </w:r>
    </w:p>
    <w:p w14:paraId="27EF44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</w:p>
    <w:p w14:paraId="2734CE70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财务数据：</w:t>
      </w:r>
    </w:p>
    <w:p w14:paraId="6B0F2AB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-近3年收益：[100,120,150]万元</w:t>
      </w:r>
    </w:p>
    <w:p w14:paraId="3972AF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-近12个月营收：[金额]万元</w:t>
      </w:r>
    </w:p>
    <w:p w14:paraId="21BE994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-研发投入：[金额]万元</w:t>
      </w:r>
    </w:p>
    <w:p w14:paraId="7AE3CDA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</w:p>
    <w:p w14:paraId="7ED57B32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非遗属性：</w:t>
      </w:r>
    </w:p>
    <w:p w14:paraId="071CF5B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-非遗等级：[国家级]</w:t>
      </w:r>
    </w:p>
    <w:p w14:paraId="72827C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-传承人年龄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及数量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：</w:t>
      </w:r>
    </w:p>
    <w:p w14:paraId="0D304A34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50岁及以下：[]</w:t>
      </w:r>
    </w:p>
    <w:p w14:paraId="65557BCB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50-70岁：[]</w:t>
      </w:r>
    </w:p>
    <w:p w14:paraId="7CEBF873"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70岁以上：[]</w:t>
      </w:r>
    </w:p>
    <w:p w14:paraId="5BA0544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-历史证据：[出土实物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X件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、古代文献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Y篇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、传承人佐证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Z份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、现代研究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Q项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]</w:t>
      </w:r>
    </w:p>
    <w:p w14:paraId="10A287C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-教学传播：[线下12次+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yellow"/>
          <w:lang w:val="en-US" w:eastAsia="zh-CN" w:bidi="ar"/>
        </w:rPr>
        <w:t>线上2000万点击]</w:t>
      </w:r>
    </w:p>
    <w:p w14:paraId="5647DA4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</w:p>
    <w:p w14:paraId="575AA4A2"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市场表现：</w:t>
      </w:r>
    </w:p>
    <w:p w14:paraId="186E09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-社交媒体账号：[B站@12345678,抖音@22334455]</w:t>
      </w:r>
    </w:p>
    <w:p w14:paraId="3D69091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-商品价格波动：[189-239]元</w:t>
      </w:r>
    </w:p>
    <w:p w14:paraId="0B1C36F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-月交易额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范围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：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[100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万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以下/100-500万/500万以上]</w:t>
      </w:r>
    </w:p>
    <w:p w14:paraId="2409322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-发行量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级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：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[孤品/100份以内/1000份以内/1000份以上]</w:t>
      </w:r>
    </w:p>
    <w:p w14:paraId="544E73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</w:p>
    <w:p w14:paraId="51DD8868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评估参数</w:t>
      </w:r>
    </w:p>
    <w:p w14:paraId="401F2B20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经济价值体系：</w:t>
      </w:r>
    </w:p>
    <w:p w14:paraId="64FEAE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-基础价值：[B11]万元</w:t>
      </w:r>
    </w:p>
    <w:p w14:paraId="36AE41F4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63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财务价值：[F]</w:t>
      </w:r>
    </w:p>
    <w:p w14:paraId="74E11A5D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63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法律强度：[L]分</w:t>
      </w:r>
    </w:p>
    <w:p w14:paraId="4619B214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63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发展潜力：[D]分</w:t>
      </w:r>
    </w:p>
    <w:p w14:paraId="3505624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-流量因子：[B12]</w:t>
      </w:r>
    </w:p>
    <w:p w14:paraId="6EFA8EAB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63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yellow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yellow"/>
          <w:lang w:val="en-US" w:eastAsia="zh-CN" w:bidi="ar"/>
        </w:rPr>
        <w:t>搜索指数比：[1.055]</w:t>
      </w:r>
    </w:p>
    <w:p w14:paraId="005E9FDE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63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yellow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yellow"/>
          <w:lang w:val="en-US" w:eastAsia="zh-CN" w:bidi="ar"/>
        </w:rPr>
        <w:t>社交媒体传播度：[S3]</w:t>
      </w:r>
    </w:p>
    <w:p w14:paraId="04BD5A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-政策乘数：[B13]（契合度[9.1]分）</w:t>
      </w:r>
    </w:p>
    <w:p w14:paraId="3A882B6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</w:p>
    <w:p w14:paraId="25A3D174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文化价值体系：</w:t>
      </w:r>
    </w:p>
    <w:p w14:paraId="2EE1CA2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-活态传承系数：[B21]</w:t>
      </w:r>
    </w:p>
    <w:p w14:paraId="4DF1F02F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63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传承人等级：[1.0]（国家级）</w:t>
      </w:r>
    </w:p>
    <w:p w14:paraId="0C917DF5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63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教学频次：[7.28]（线下[12]次）</w:t>
      </w:r>
    </w:p>
    <w:p w14:paraId="3FF0CE42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63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跨界合作：[0.3]（品牌联名）</w:t>
      </w:r>
    </w:p>
    <w:p w14:paraId="1C4EC0E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-纹样基因熵值：[B22]分</w:t>
      </w:r>
    </w:p>
    <w:p w14:paraId="7D77AF80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63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yellow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yellow"/>
          <w:lang w:val="en-US" w:eastAsia="zh-CN" w:bidi="ar"/>
        </w:rPr>
        <w:t>结构复杂度：[SC]（轮廓[8]个）</w:t>
      </w:r>
    </w:p>
    <w:p w14:paraId="311E4C94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63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yellow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yellow"/>
          <w:lang w:val="en-US" w:eastAsia="zh-CN" w:bidi="ar"/>
        </w:rPr>
        <w:t>信息熵：[H]分</w:t>
      </w:r>
    </w:p>
    <w:p w14:paraId="46B56855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63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历史传承度：[HI]</w:t>
      </w:r>
    </w:p>
    <w:p w14:paraId="089F901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</w:p>
    <w:p w14:paraId="57369D14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风险体系：</w:t>
      </w:r>
    </w:p>
    <w:p w14:paraId="3C90871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-市场风险：[8]分（波动率[18%]）</w:t>
      </w:r>
    </w:p>
    <w:p w14:paraId="00C09D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-法律风险：[10]分（无侵权）</w:t>
      </w:r>
    </w:p>
    <w:p w14:paraId="41E96F5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-传承风险：[6]分（高龄传承人占比）</w:t>
      </w:r>
    </w:p>
    <w:p w14:paraId="60876FC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</w:p>
    <w:p w14:paraId="73527560">
      <w:pPr>
        <w:keepNext w:val="0"/>
        <w:keepLines w:val="0"/>
        <w:pageBreakBefore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市场验证体系：</w:t>
      </w:r>
    </w:p>
    <w:p w14:paraId="06FCF88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-市场竞价：[C1]万元</w:t>
      </w:r>
    </w:p>
    <w:p w14:paraId="389F2BA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-热度系数：[C2]（浏览热度[中]）</w:t>
      </w:r>
    </w:p>
    <w:p w14:paraId="718341C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-稀缺乘数：[C3]（发行量[2000]份）</w:t>
      </w:r>
    </w:p>
    <w:p w14:paraId="483C2AA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-时效衰减：[C4]（近一月[0.7]）</w:t>
      </w:r>
    </w:p>
    <w:p w14:paraId="075594B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</w:p>
    <w:p w14:paraId="090EC3C2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评估结果</w:t>
      </w:r>
    </w:p>
    <w:p w14:paraId="5A2DA219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经济价值：</w:t>
      </w:r>
    </w:p>
    <w:p w14:paraId="418BA1C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-基础价值：[2200]万元-[极强]</w:t>
      </w:r>
    </w:p>
    <w:p w14:paraId="0FD797F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-流量因子：[0.8]-[优秀]</w:t>
      </w:r>
    </w:p>
    <w:p w14:paraId="21208C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-政策系数：[‘数值’]-[‘等级’]</w:t>
      </w:r>
    </w:p>
    <w:p w14:paraId="7F0801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</w:p>
    <w:p w14:paraId="5CFAF7DA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文化价值：</w:t>
      </w:r>
    </w:p>
    <w:p w14:paraId="56B9D6D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-传承系数：[‘数值’]-[‘等级’]</w:t>
      </w:r>
    </w:p>
    <w:p w14:paraId="4699FFA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-纹样熵值：[‘数值’]-[‘等级’]</w:t>
      </w:r>
    </w:p>
    <w:p w14:paraId="293150E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</w:p>
    <w:p w14:paraId="655ED422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风险指数：[‘数值’]-[‘等级’]</w:t>
      </w:r>
    </w:p>
    <w:p w14:paraId="31443E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</w:p>
    <w:p w14:paraId="684BF771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市场估值：[]</w:t>
      </w:r>
    </w:p>
    <w:p w14:paraId="18FA04A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</w:p>
    <w:p w14:paraId="2A223465">
      <w:pPr>
        <w:keepNext w:val="0"/>
        <w:keepLines w:val="0"/>
        <w:pageBreakBefore w:val="0"/>
        <w:numPr>
          <w:ilvl w:val="0"/>
          <w:numId w:val="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动态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质押率：[]</w:t>
      </w:r>
    </w:p>
    <w:p w14:paraId="37707F1F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</w:p>
    <w:p w14:paraId="6B0DAE77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评估依据</w:t>
      </w:r>
    </w:p>
    <w:p w14:paraId="741E0CF1">
      <w:pPr>
        <w:pStyle w:val="4"/>
        <w:numPr>
          <w:ilvl w:val="0"/>
          <w:numId w:val="8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法律法规依据</w:t>
      </w:r>
    </w:p>
    <w:p w14:paraId="141DD59C">
      <w:pPr>
        <w:keepNext w:val="0"/>
        <w:keepLines w:val="0"/>
        <w:pageBreakBefore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《中华人民共和国非物质文化遗产法》（2011年2月25日第十一届全国人民代表大会常务委员会第十九次会议通过）</w:t>
      </w:r>
    </w:p>
    <w:p w14:paraId="535C7EE5">
      <w:pPr>
        <w:keepNext w:val="0"/>
        <w:keepLines w:val="0"/>
        <w:pageBreakBefore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《中华人民共和国著作权法》（2020年11月11日第十三届全国人民代表大会常务委员会第二十三次会议修订）</w:t>
      </w:r>
    </w:p>
    <w:p w14:paraId="40974FB0">
      <w:pPr>
        <w:keepNext w:val="0"/>
        <w:keepLines w:val="0"/>
        <w:pageBreakBefore w:val="0"/>
        <w:numPr>
          <w:ilvl w:val="0"/>
          <w:numId w:val="9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《中华人民共和国资产评估法》（2016年7月2日第十二届全国人民代表大会常务委员会第二十一次会议通过）</w:t>
      </w:r>
    </w:p>
    <w:p w14:paraId="11B745C2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准则依据</w:t>
      </w:r>
    </w:p>
    <w:p w14:paraId="78EFBE0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《非遗IP知识产权价值评估规范》（T/CDAS XXX-2025）</w:t>
      </w:r>
    </w:p>
    <w:p w14:paraId="1034DA5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中国资产评估协会《知识产权资产评估指南》（中评协〔2017〕44号）</w:t>
      </w:r>
    </w:p>
    <w:p w14:paraId="50648CD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中国资产评估协会《资产评估执业准则——无形资产》（中评协〔2017〕37号）</w:t>
      </w:r>
    </w:p>
    <w:p w14:paraId="5270FBF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ISO/TC 307 Blockchain and distributed ledger technologies国际标准</w:t>
      </w:r>
    </w:p>
    <w:p w14:paraId="3756318A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权属依据</w:t>
      </w:r>
    </w:p>
    <w:p w14:paraId="66695D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传承人认定证书及授权文件</w:t>
      </w:r>
    </w:p>
    <w:p w14:paraId="6159974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非遗项目登记证书及认定文件</w:t>
      </w:r>
    </w:p>
    <w:p w14:paraId="3858DC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非遗资产所用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专利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证书</w:t>
      </w:r>
    </w:p>
    <w:p w14:paraId="6E62F0B6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取价依据</w:t>
      </w:r>
    </w:p>
    <w:p w14:paraId="33C41C05">
      <w:pPr>
        <w:keepNext w:val="0"/>
        <w:keepLines w:val="0"/>
        <w:pageBreakBefore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近三年财务报表及审计报告</w:t>
      </w:r>
    </w:p>
    <w:p w14:paraId="57B8495C">
      <w:pPr>
        <w:keepNext w:val="0"/>
        <w:keepLines w:val="0"/>
        <w:pageBreakBefore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市场交易数据及可比案例</w:t>
      </w:r>
    </w:p>
    <w:p w14:paraId="790CA9BA">
      <w:pPr>
        <w:keepNext w:val="0"/>
        <w:keepLines w:val="0"/>
        <w:pageBreakBefore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行业统计数据及研究报告</w:t>
      </w:r>
    </w:p>
    <w:p w14:paraId="523C7C36">
      <w:pPr>
        <w:keepNext w:val="0"/>
        <w:keepLines w:val="0"/>
        <w:pageBreakBefore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政策文件及专项资金支持证明</w:t>
      </w:r>
    </w:p>
    <w:p w14:paraId="7BB7E43C">
      <w:pPr>
        <w:keepNext w:val="0"/>
        <w:keepLines w:val="0"/>
        <w:pageBreakBefore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社交媒体平台数据统计</w:t>
      </w:r>
    </w:p>
    <w:p w14:paraId="7E37F6F6">
      <w:pPr>
        <w:keepNext w:val="0"/>
        <w:keepLines w:val="0"/>
        <w:pageBreakBefore w:val="0"/>
        <w:numPr>
          <w:ilvl w:val="0"/>
          <w:numId w:val="1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专业数据库及API接口数据</w:t>
      </w:r>
    </w:p>
    <w:p w14:paraId="2CE5A3F9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评估方法</w:t>
      </w:r>
    </w:p>
    <w:p w14:paraId="22355E09">
      <w:pPr>
        <w:pStyle w:val="4"/>
        <w:numPr>
          <w:ilvl w:val="0"/>
          <w:numId w:val="1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方法选择</w:t>
      </w:r>
    </w:p>
    <w:p w14:paraId="3B54F23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本次评估采用双轨定价评估模型，具体包括：</w:t>
      </w:r>
    </w:p>
    <w:p w14:paraId="662265A3">
      <w:pPr>
        <w:keepNext w:val="0"/>
        <w:keepLines w:val="0"/>
        <w:pageBreakBefore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基础评估模型：基于经济价值、文化价值与风险调整系数的算法模型</w:t>
      </w:r>
    </w:p>
    <w:p w14:paraId="599027D2">
      <w:pPr>
        <w:keepNext w:val="0"/>
        <w:keepLines w:val="0"/>
        <w:pageBreakBefore w:val="0"/>
        <w:numPr>
          <w:ilvl w:val="0"/>
          <w:numId w:val="1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市场竞价评估模型：基于市场交易数据的验证模型</w:t>
      </w:r>
    </w:p>
    <w:p w14:paraId="54DEA9BD">
      <w:pPr>
        <w:pStyle w:val="4"/>
        <w:numPr>
          <w:ilvl w:val="0"/>
          <w:numId w:val="1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具体方法</w:t>
      </w:r>
    </w:p>
    <w:p w14:paraId="18A94269">
      <w:pPr>
        <w:keepNext w:val="0"/>
        <w:keepLines w:val="0"/>
        <w:pageBreakBefore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收益法应用：采用多期超额收益法，预测非遗IP未来收益能力</w:t>
      </w:r>
    </w:p>
    <w:p w14:paraId="07C924AB">
      <w:pPr>
        <w:keepNext w:val="0"/>
        <w:keepLines w:val="0"/>
        <w:pageBreakBefore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市场法调整：通过可比案例进行市场验证和校准</w:t>
      </w:r>
    </w:p>
    <w:p w14:paraId="7DC59F6E">
      <w:pPr>
        <w:keepNext w:val="0"/>
        <w:keepLines w:val="0"/>
        <w:pageBreakBefore w:val="0"/>
        <w:numPr>
          <w:ilvl w:val="0"/>
          <w:numId w:val="1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成本法参考：考虑非遗项目的保护和发展成本</w:t>
      </w:r>
    </w:p>
    <w:p w14:paraId="317B7A45">
      <w:pPr>
        <w:pStyle w:val="4"/>
        <w:numPr>
          <w:ilvl w:val="0"/>
          <w:numId w:val="1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技术路线</w:t>
      </w:r>
    </w:p>
    <w:p w14:paraId="5F34F52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最终估值=(基础模型估值×0.7+市场估值×0.3)×风险调整系数</w:t>
      </w:r>
    </w:p>
    <w:p w14:paraId="2AFFC50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其中基础模型估值按下列公式计算：</w:t>
      </w:r>
    </w:p>
    <w:p w14:paraId="6859849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基础模型估值=(经济价值×0.7+文化价值×0.3)</w:t>
      </w:r>
    </w:p>
    <w:p w14:paraId="330228EB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评估程序实施过程</w:t>
      </w:r>
    </w:p>
    <w:p w14:paraId="159C5A7E">
      <w:pPr>
        <w:pStyle w:val="4"/>
        <w:numPr>
          <w:ilvl w:val="0"/>
          <w:numId w:val="14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评估准备阶段（1-2个工作日）</w:t>
      </w:r>
    </w:p>
    <w:p w14:paraId="44FEC2F8">
      <w:pPr>
        <w:keepNext w:val="0"/>
        <w:keepLines w:val="0"/>
        <w:pageBreakBefore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与用户确认评估目的、基准日、范围等基本事项</w:t>
      </w:r>
    </w:p>
    <w:p w14:paraId="597D9B61">
      <w:pPr>
        <w:keepNext w:val="0"/>
        <w:keepLines w:val="0"/>
        <w:pageBreakBefore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收集并验证评估所需的基础资料和权属证明</w:t>
      </w:r>
    </w:p>
    <w:p w14:paraId="6DDA436D">
      <w:pPr>
        <w:keepNext w:val="0"/>
        <w:keepLines w:val="0"/>
        <w:pageBreakBefore w:val="0"/>
        <w:numPr>
          <w:ilvl w:val="0"/>
          <w:numId w:val="1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制定评估工作计划和实施方案</w:t>
      </w:r>
    </w:p>
    <w:p w14:paraId="536A6108">
      <w:pPr>
        <w:pStyle w:val="4"/>
        <w:numPr>
          <w:ilvl w:val="0"/>
          <w:numId w:val="14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评估数据采集阶段（2-3个工作日）</w:t>
      </w:r>
    </w:p>
    <w:p w14:paraId="47992097">
      <w:pPr>
        <w:keepNext w:val="0"/>
        <w:keepLines w:val="0"/>
        <w:pageBreakBefore w:val="0"/>
        <w:numPr>
          <w:ilvl w:val="0"/>
          <w:numId w:val="1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财务数据采集：通过用户填写数据获取近三年财务数据</w:t>
      </w:r>
    </w:p>
    <w:p w14:paraId="6A41E760">
      <w:pPr>
        <w:keepNext w:val="0"/>
        <w:keepLines w:val="0"/>
        <w:pageBreakBefore w:val="0"/>
        <w:numPr>
          <w:ilvl w:val="0"/>
          <w:numId w:val="1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市场数据采集：从文化产权交易所、拍卖平台获取交易数据</w:t>
      </w:r>
    </w:p>
    <w:p w14:paraId="7A27C234">
      <w:pPr>
        <w:keepNext w:val="0"/>
        <w:keepLines w:val="0"/>
        <w:pageBreakBefore w:val="0"/>
        <w:numPr>
          <w:ilvl w:val="0"/>
          <w:numId w:val="1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网络数据采集：采集社交媒体传播数据、搜索指数等</w:t>
      </w:r>
    </w:p>
    <w:p w14:paraId="6A160DD4">
      <w:pPr>
        <w:keepNext w:val="0"/>
        <w:keepLines w:val="0"/>
        <w:pageBreakBefore w:val="0"/>
        <w:numPr>
          <w:ilvl w:val="0"/>
          <w:numId w:val="1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文化数据采集：收集传承人信息、教学传播记录等</w:t>
      </w:r>
    </w:p>
    <w:p w14:paraId="5C050E31">
      <w:pPr>
        <w:pStyle w:val="4"/>
        <w:numPr>
          <w:ilvl w:val="0"/>
          <w:numId w:val="14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数据分析阶段（1个工作日）</w:t>
      </w:r>
    </w:p>
    <w:p w14:paraId="22900E5C">
      <w:pPr>
        <w:keepNext w:val="0"/>
        <w:keepLines w:val="0"/>
        <w:pageBreakBefore w:val="0"/>
        <w:numPr>
          <w:ilvl w:val="0"/>
          <w:numId w:val="1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数据清洗和标准化处理</w:t>
      </w:r>
    </w:p>
    <w:p w14:paraId="67E7EC10">
      <w:pPr>
        <w:keepNext w:val="0"/>
        <w:keepLines w:val="0"/>
        <w:pageBreakBefore w:val="0"/>
        <w:numPr>
          <w:ilvl w:val="0"/>
          <w:numId w:val="1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运用评估模型进行计算和分析</w:t>
      </w:r>
    </w:p>
    <w:p w14:paraId="157C8574">
      <w:pPr>
        <w:keepNext w:val="0"/>
        <w:keepLines w:val="0"/>
        <w:pageBreakBefore w:val="0"/>
        <w:numPr>
          <w:ilvl w:val="0"/>
          <w:numId w:val="17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进行敏感性分析和误差检验</w:t>
      </w:r>
    </w:p>
    <w:p w14:paraId="3EF54A70">
      <w:pPr>
        <w:pStyle w:val="4"/>
        <w:numPr>
          <w:ilvl w:val="0"/>
          <w:numId w:val="14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报告编制阶段（7个工作日）</w:t>
      </w:r>
    </w:p>
    <w:p w14:paraId="77E2175F">
      <w:pPr>
        <w:keepNext w:val="0"/>
        <w:keepLines w:val="0"/>
        <w:pageBreakBefore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编制初步评估报告</w:t>
      </w:r>
    </w:p>
    <w:p w14:paraId="39A8E653">
      <w:pPr>
        <w:keepNext w:val="0"/>
        <w:keepLines w:val="0"/>
        <w:pageBreakBefore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内部审核和质量控制</w:t>
      </w:r>
    </w:p>
    <w:p w14:paraId="057A891A">
      <w:pPr>
        <w:keepNext w:val="0"/>
        <w:keepLines w:val="0"/>
        <w:pageBreakBefore w:val="0"/>
        <w:numPr>
          <w:ilvl w:val="0"/>
          <w:numId w:val="18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5" w:leftChars="0" w:hanging="425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与用户沟通确认最终报告</w:t>
      </w:r>
    </w:p>
    <w:p w14:paraId="483021C8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评估假设</w:t>
      </w:r>
    </w:p>
    <w:p w14:paraId="44BBD91B">
      <w:pPr>
        <w:pStyle w:val="4"/>
        <w:numPr>
          <w:ilvl w:val="0"/>
          <w:numId w:val="19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基本假设</w:t>
      </w:r>
    </w:p>
    <w:p w14:paraId="31F88AD6">
      <w:pPr>
        <w:keepNext w:val="0"/>
        <w:keepLines w:val="0"/>
        <w:pageBreakBefore w:val="0"/>
        <w:numPr>
          <w:ilvl w:val="0"/>
          <w:numId w:val="2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持续使用假设：假设非遗IP按现有模式持续使用和发展</w:t>
      </w:r>
    </w:p>
    <w:p w14:paraId="4960A7C7">
      <w:pPr>
        <w:keepNext w:val="0"/>
        <w:keepLines w:val="0"/>
        <w:pageBreakBefore w:val="0"/>
        <w:numPr>
          <w:ilvl w:val="0"/>
          <w:numId w:val="2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公开市场假设：假设在公开市场条件下进行公平交易</w:t>
      </w:r>
    </w:p>
    <w:p w14:paraId="75B77BC7">
      <w:pPr>
        <w:keepNext w:val="0"/>
        <w:keepLines w:val="0"/>
        <w:pageBreakBefore w:val="0"/>
        <w:numPr>
          <w:ilvl w:val="0"/>
          <w:numId w:val="2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宏观环境稳定假设：假设国家相关政策和经济环境无重大变化</w:t>
      </w:r>
    </w:p>
    <w:p w14:paraId="0F86617B">
      <w:pPr>
        <w:pStyle w:val="4"/>
        <w:numPr>
          <w:ilvl w:val="0"/>
          <w:numId w:val="19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特殊假设</w:t>
      </w:r>
    </w:p>
    <w:p w14:paraId="558C6E71">
      <w:pPr>
        <w:keepNext w:val="0"/>
        <w:keepLines w:val="0"/>
        <w:pageBreakBefore w:val="0"/>
        <w:numPr>
          <w:ilvl w:val="0"/>
          <w:numId w:val="2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假设所提供的所有资料真实、合法、完整</w:t>
      </w:r>
    </w:p>
    <w:p w14:paraId="2B18FA21">
      <w:pPr>
        <w:keepNext w:val="0"/>
        <w:keepLines w:val="0"/>
        <w:pageBreakBefore w:val="0"/>
        <w:numPr>
          <w:ilvl w:val="0"/>
          <w:numId w:val="2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假设非遗项目传承和发展符合相关政策要求</w:t>
      </w:r>
    </w:p>
    <w:p w14:paraId="0EE3B391">
      <w:pPr>
        <w:keepNext w:val="0"/>
        <w:keepLines w:val="0"/>
        <w:pageBreakBefore w:val="0"/>
        <w:numPr>
          <w:ilvl w:val="0"/>
          <w:numId w:val="2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假设市场供需关系保持相对稳定</w:t>
      </w:r>
    </w:p>
    <w:p w14:paraId="7850EB4B">
      <w:pPr>
        <w:keepNext w:val="0"/>
        <w:keepLines w:val="0"/>
        <w:pageBreakBefore w:val="0"/>
        <w:numPr>
          <w:ilvl w:val="0"/>
          <w:numId w:val="2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假设无重大不可抗力因素影响</w:t>
      </w:r>
    </w:p>
    <w:p w14:paraId="21B81A02">
      <w:pPr>
        <w:pStyle w:val="4"/>
        <w:numPr>
          <w:ilvl w:val="0"/>
          <w:numId w:val="19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限制性假设</w:t>
      </w:r>
    </w:p>
    <w:p w14:paraId="2EBD2B17">
      <w:pPr>
        <w:keepNext w:val="0"/>
        <w:keepLines w:val="0"/>
        <w:pageBreakBefore w:val="0"/>
        <w:numPr>
          <w:ilvl w:val="0"/>
          <w:numId w:val="2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评估结果基于评估基准日的市场条件得出</w:t>
      </w:r>
    </w:p>
    <w:p w14:paraId="7C72BB03">
      <w:pPr>
        <w:keepNext w:val="0"/>
        <w:keepLines w:val="0"/>
        <w:pageBreakBefore w:val="0"/>
        <w:numPr>
          <w:ilvl w:val="0"/>
          <w:numId w:val="2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评估价值不代表未来实际交易价格</w:t>
      </w:r>
    </w:p>
    <w:p w14:paraId="4BBEA073">
      <w:pPr>
        <w:keepNext w:val="0"/>
        <w:keepLines w:val="0"/>
        <w:pageBreakBefore w:val="0"/>
        <w:numPr>
          <w:ilvl w:val="0"/>
          <w:numId w:val="2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420" w:leftChars="0" w:hanging="420" w:firstLineChars="0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评估机构不承担资产权属的法律责任</w:t>
      </w:r>
    </w:p>
    <w:p w14:paraId="413BDB69">
      <w:pPr>
        <w:pStyle w:val="3"/>
        <w:bidi w:val="0"/>
        <w:rPr>
          <w:rFonts w:hint="eastAsia"/>
          <w:color w:val="FF0000"/>
          <w:lang w:val="en-US" w:eastAsia="zh-CN"/>
        </w:rPr>
      </w:pPr>
      <w:r>
        <w:rPr>
          <w:rFonts w:hint="eastAsia"/>
          <w:lang w:val="en-US" w:eastAsia="zh-CN"/>
        </w:rPr>
        <w:t>评估解析与金融化建议</w:t>
      </w:r>
      <w:r>
        <w:rPr>
          <w:rFonts w:hint="eastAsia"/>
          <w:color w:val="FF0000"/>
          <w:lang w:val="en-US" w:eastAsia="zh-CN"/>
        </w:rPr>
        <w:t>（AI协助生成）</w:t>
      </w:r>
    </w:p>
    <w:p w14:paraId="3052E57C">
      <w:pPr>
        <w:pStyle w:val="4"/>
        <w:numPr>
          <w:ilvl w:val="0"/>
          <w:numId w:val="23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价值驱动因素分析</w:t>
      </w:r>
    </w:p>
    <w:p w14:paraId="196F1B5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-核心优势：</w:t>
      </w:r>
    </w:p>
    <w:p w14:paraId="713990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320" w:firstLineChars="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[例：政策乘数1.8（极强）]：受益于国家级文化数字化战略，符合《国家文化数字化战略清单》第X条，建议申请专项补助。</w:t>
      </w:r>
    </w:p>
    <w:p w14:paraId="06AD53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320" w:firstLineChars="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[例：活态传承系数0.92（极强）]：国家级传承人主导+年度线下活动24次，形成可持续传承生态，可纳入ESG投资标的。</w:t>
      </w:r>
    </w:p>
    <w:p w14:paraId="0C39FA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320" w:firstLineChars="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</w:p>
    <w:p w14:paraId="1035CC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-关键短板：</w:t>
      </w:r>
    </w:p>
    <w:p w14:paraId="7195C1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320" w:firstLineChars="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[例：流量因子-0.3（低）]：社交媒体转化率仅0.1%（行业均值5%），需优化抖音/B站内容运营策略。</w:t>
      </w:r>
    </w:p>
    <w:p w14:paraId="1B733D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firstLine="320" w:firstLineChars="1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[例：传承风险评分2分（低）]：70岁以上传承人占比60%，建议建立紧急数字化存证机制。</w:t>
      </w:r>
    </w:p>
    <w:p w14:paraId="5B9EB95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</w:p>
    <w:p w14:paraId="0AE31148">
      <w:pPr>
        <w:pStyle w:val="4"/>
        <w:numPr>
          <w:ilvl w:val="0"/>
          <w:numId w:val="23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金融机构风控建议</w:t>
      </w:r>
    </w:p>
    <w:p w14:paraId="3A1B527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-质押融资方案：</w:t>
      </w:r>
    </w:p>
    <w:p w14:paraId="0241C8C1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63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建议质押额度：[最终估值×DPR]万元（当前质押率[DPR]%）</w:t>
      </w:r>
    </w:p>
    <w:p w14:paraId="12FD9AE3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63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流动性增强建议：[接入阿里拍卖平台提升交易频次（月交易额&gt;500万可提升质押率+15%）]</w:t>
      </w:r>
    </w:p>
    <w:p w14:paraId="305741B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-风险对冲工具：</w:t>
      </w:r>
    </w:p>
    <w:p w14:paraId="123AA731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63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市场风险：购买搜索指数保险（覆盖单日下跌&gt;40%的损失）</w:t>
      </w:r>
    </w:p>
    <w:p w14:paraId="3DEAFB19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63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法律风险：追加区块链存证（可提升法律强度分+2分）</w:t>
      </w:r>
    </w:p>
    <w:p w14:paraId="301D041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</w:p>
    <w:p w14:paraId="661BF244">
      <w:pPr>
        <w:pStyle w:val="4"/>
        <w:numPr>
          <w:ilvl w:val="0"/>
          <w:numId w:val="23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价值提升路径</w:t>
      </w:r>
    </w:p>
    <w:p w14:paraId="39093E1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-短期（3-6个月）：</w:t>
      </w:r>
    </w:p>
    <w:p w14:paraId="66A5231B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63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申请省级非遗资助（政策乘数+0.03，估值提升约[测算值]万元）</w:t>
      </w:r>
    </w:p>
    <w:p w14:paraId="387232D9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63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开发NFT数字藏品（稀缺性乘数可升至1.0，需投入[成本]万元）</w:t>
      </w:r>
    </w:p>
    <w:p w14:paraId="748ED99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-长期（1-2年）：</w:t>
      </w:r>
    </w:p>
    <w:p w14:paraId="63949293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63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培育市级传承人（教学频次需&gt;20次/年）</w:t>
      </w:r>
    </w:p>
    <w:p w14:paraId="75C738AA">
      <w:pPr>
        <w:keepNext w:val="0"/>
        <w:keepLines w:val="0"/>
        <w:pageBreakBefore w:val="0"/>
        <w:numPr>
          <w:ilvl w:val="0"/>
          <w:numId w:val="6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630" w:leftChars="0" w:hanging="420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参与ISO/TC307国际标准认证（提升跨境质押接受度）</w:t>
      </w:r>
    </w:p>
    <w:p w14:paraId="75AB1E8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</w:p>
    <w:p w14:paraId="125F80BA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评估总结</w:t>
      </w:r>
    </w:p>
    <w:p w14:paraId="0EAA2F9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本报告通过“数值可验证、风险可量化、价值可转化”的三重体系，全面评估了该非遗IP的价值。其核心优势在于高文化稀缺性与稳健的经济成长性，主要风险在于传承断层与转化效率。</w:t>
      </w:r>
    </w:p>
    <w:p w14:paraId="0AECE596">
      <w:pPr>
        <w:pStyle w:val="11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</w:p>
    <w:p w14:paraId="4678D769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特别事项说明</w:t>
      </w:r>
    </w:p>
    <w:p w14:paraId="5C25F645">
      <w:pPr>
        <w:pStyle w:val="4"/>
        <w:numPr>
          <w:ilvl w:val="0"/>
          <w:numId w:val="24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权属事项</w:t>
      </w:r>
    </w:p>
    <w:p w14:paraId="1444E58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本报告对评估对象的权属资料进行了必要的查验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；</w:t>
      </w:r>
    </w:p>
    <w:p w14:paraId="494A66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权属资料的真实性、合法性由资产持有方负责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；</w:t>
      </w:r>
    </w:p>
    <w:p w14:paraId="0750198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如发生权属纠纷，评估价值需重新评定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。</w:t>
      </w:r>
    </w:p>
    <w:p w14:paraId="52D37462">
      <w:pPr>
        <w:pStyle w:val="4"/>
        <w:numPr>
          <w:ilvl w:val="0"/>
          <w:numId w:val="24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重大期后事项</w:t>
      </w:r>
    </w:p>
    <w:p w14:paraId="578DE1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评估基准日后至报告出具日期间无重大事项影响评估结果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；</w:t>
      </w:r>
    </w:p>
    <w:p w14:paraId="1709871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如发生重大期后事项，需对评估结果进行相应调整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。</w:t>
      </w:r>
    </w:p>
    <w:p w14:paraId="57B1C509">
      <w:pPr>
        <w:pStyle w:val="4"/>
        <w:numPr>
          <w:ilvl w:val="0"/>
          <w:numId w:val="24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使用限制</w:t>
      </w:r>
    </w:p>
    <w:p w14:paraId="09655D69">
      <w:pPr>
        <w:numPr>
          <w:ilvl w:val="0"/>
          <w:numId w:val="0"/>
        </w:numPr>
        <w:bidi w:val="0"/>
        <w:ind w:leftChars="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/>
          <w:lang w:val="en-US" w:eastAsia="zh-CN"/>
        </w:rPr>
        <w:t>本报告仅用于评估目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的载明的用途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；</w:t>
      </w:r>
    </w:p>
    <w:p w14:paraId="17D59B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未征得评估机构同意，不得用于其他目的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；</w:t>
      </w:r>
    </w:p>
    <w:p w14:paraId="1A09F84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报告内容不得被摘抄、引用或披露于公开媒体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。</w:t>
      </w:r>
    </w:p>
    <w:p w14:paraId="00C4C8D9">
      <w:pPr>
        <w:pStyle w:val="4"/>
        <w:numPr>
          <w:ilvl w:val="0"/>
          <w:numId w:val="24"/>
        </w:numPr>
        <w:bidi w:val="0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2"/>
          <w:szCs w:val="32"/>
          <w:highlight w:val="none"/>
          <w:lang w:val="en-US" w:eastAsia="zh-CN" w:bidi="ar"/>
        </w:rPr>
        <w:t>其他事项</w:t>
      </w:r>
    </w:p>
    <w:p w14:paraId="2605D33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评估结果受所采用数据和参数的影响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；</w:t>
      </w:r>
    </w:p>
    <w:p w14:paraId="402C78E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互联网数据存在一定的时效性和波动性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；</w:t>
      </w:r>
    </w:p>
    <w:p w14:paraId="4282245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文化价值的量化存在一定的主观判断因素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。</w:t>
      </w:r>
    </w:p>
    <w:p w14:paraId="50BB996D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评估报告使用限制说明</w:t>
      </w:r>
    </w:p>
    <w:p w14:paraId="3C67BBEE">
      <w:pPr>
        <w:pStyle w:val="4"/>
        <w:numPr>
          <w:ilvl w:val="0"/>
          <w:numId w:val="25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使用范围限制</w:t>
      </w:r>
    </w:p>
    <w:p w14:paraId="00B8B4F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本报告仅供注册用户在本评估系统内使用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；</w:t>
      </w:r>
    </w:p>
    <w:p w14:paraId="7F5827E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不得将报告用于法律诉讼、仲裁等司法程序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；</w:t>
      </w:r>
    </w:p>
    <w:p w14:paraId="1D84CEB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不得将报告作为资产价值的唯一依据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。</w:t>
      </w:r>
    </w:p>
    <w:p w14:paraId="0318A0FE">
      <w:pPr>
        <w:pStyle w:val="4"/>
        <w:numPr>
          <w:ilvl w:val="0"/>
          <w:numId w:val="25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时效性限制</w:t>
      </w:r>
    </w:p>
    <w:p w14:paraId="4C79B18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评估结果有效期为自评估基准日起12个月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；</w:t>
      </w:r>
    </w:p>
    <w:p w14:paraId="0AD85E5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超过有效期需重新进行评估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；</w:t>
      </w:r>
    </w:p>
    <w:p w14:paraId="484D77B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如市场环境发生重大变化，评估结果可能失效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。</w:t>
      </w:r>
    </w:p>
    <w:p w14:paraId="7D078D16">
      <w:pPr>
        <w:pStyle w:val="4"/>
        <w:numPr>
          <w:ilvl w:val="0"/>
          <w:numId w:val="25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责任限制</w:t>
      </w:r>
    </w:p>
    <w:p w14:paraId="013F816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评估机构对评估结果的合理性负责，但不保证资产的实际交易价格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；</w:t>
      </w:r>
    </w:p>
    <w:p w14:paraId="36EBEEE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用户应对评估结果的适用性自行判断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；</w:t>
      </w:r>
    </w:p>
    <w:p w14:paraId="2A27466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因使用不当造成的损失，评估机构不承担责任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。</w:t>
      </w:r>
    </w:p>
    <w:p w14:paraId="09822DB7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评估报告日</w:t>
      </w:r>
    </w:p>
    <w:p w14:paraId="60413F2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本评估报告日为：[报告出具日期]</w:t>
      </w:r>
    </w:p>
    <w:p w14:paraId="5AA83D9F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评估机构信息</w:t>
      </w:r>
    </w:p>
    <w:p w14:paraId="3AB93C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评估机构：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成都文化产权交易所-非遗IP价值评估系统</w:t>
      </w:r>
    </w:p>
    <w:p w14:paraId="6DE1485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联系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邮箱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fldChar w:fldCharType="begin"/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instrText xml:space="preserve"> HYPERLINK "mailto:value@cdcee.net" </w:instrTex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fldChar w:fldCharType="separate"/>
      </w:r>
      <w:r>
        <w:rPr>
          <w:rStyle w:val="17"/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en-US" w:eastAsia="zh-CN" w:bidi="ar"/>
        </w:rPr>
        <w:t>value@cdcee.net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fldChar w:fldCharType="end"/>
      </w:r>
    </w:p>
    <w:p w14:paraId="3CEEF82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联系电话：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028-87360126</w:t>
      </w:r>
    </w:p>
    <w:p w14:paraId="598D972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系统网址：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fldChar w:fldCharType="begin"/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instrText xml:space="preserve"> HYPERLINK "https://value.cdcee.net/login" </w:instrTex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fldChar w:fldCharType="separate"/>
      </w:r>
      <w:r>
        <w:rPr>
          <w:rStyle w:val="17"/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  <w:lang w:val="en-US" w:eastAsia="zh-CN" w:bidi="ar"/>
        </w:rPr>
        <w:t>https://value.cdcee.net/login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fldChar w:fldCharType="end"/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 xml:space="preserve"> </w:t>
      </w:r>
    </w:p>
    <w:p w14:paraId="3718F551">
      <w:pPr>
        <w:pStyle w:val="27"/>
        <w:bidi w:val="0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t>附件</w:t>
      </w:r>
    </w:p>
    <w:bookmarkEnd w:id="0"/>
    <w:p w14:paraId="700D670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【非遗传承人等级证书】</w:t>
      </w:r>
    </w:p>
    <w:p w14:paraId="75663F6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【非遗资产所用专利-证书】</w:t>
      </w:r>
    </w:p>
    <w:p w14:paraId="6CA8326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textAlignment w:val="auto"/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highlight w:val="none"/>
          <w:lang w:val="en-US" w:eastAsia="zh-CN" w:bidi="ar"/>
        </w:rPr>
        <w:t>【非遗纹样图片】</w:t>
      </w:r>
    </w:p>
    <w:sectPr>
      <w:headerReference r:id="rId5" w:type="default"/>
      <w:footerReference r:id="rId6" w:type="default"/>
      <w:pgSz w:w="11906" w:h="16838"/>
      <w:pgMar w:top="2098" w:right="1531" w:bottom="1984" w:left="1531" w:header="794" w:footer="680" w:gutter="0"/>
      <w:cols w:space="425" w:num="1"/>
      <w:titlePg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5BE7BCEE-DF6B-47DF-A450-3F6650C2F305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3310A8F9-4ACC-43CA-BE8B-3FF5BA536D7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E2091324-56B2-4398-9E44-6AB69A0D7586}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A4EBA5">
    <w:pPr>
      <w:pStyle w:val="9"/>
      <w:wordWrap w:val="0"/>
      <w:jc w:val="right"/>
      <w:rPr>
        <w:rFonts w:hint="eastAsia" w:ascii="Times New Roman" w:hAnsi="Times New Roman" w:eastAsia="宋体"/>
        <w:b/>
        <w:i/>
        <w:color w:val="FFFFFF"/>
        <w:sz w:val="21"/>
        <w:lang w:eastAsia="zh-CN"/>
      </w:rPr>
    </w:pPr>
    <w:r>
      <w:rPr>
        <w:rFonts w:ascii="Times New Roman" w:hAnsi="Times New Roman"/>
        <w:b/>
        <w:i/>
        <w:color w:val="FFFFFF"/>
        <w:sz w:val="21"/>
      </w:rPr>
      <w:fldChar w:fldCharType="begin"/>
    </w:r>
    <w:r>
      <w:rPr>
        <w:rFonts w:ascii="Times New Roman" w:hAnsi="Times New Roman"/>
        <w:b/>
        <w:i/>
        <w:color w:val="FFFFFF"/>
        <w:sz w:val="21"/>
      </w:rPr>
      <w:instrText xml:space="preserve"> PAGE   \* MERGEFORMAT </w:instrText>
    </w:r>
    <w:r>
      <w:rPr>
        <w:rFonts w:ascii="Times New Roman" w:hAnsi="Times New Roman"/>
        <w:b/>
        <w:i/>
        <w:color w:val="FFFFFF"/>
        <w:sz w:val="21"/>
      </w:rPr>
      <w:fldChar w:fldCharType="separate"/>
    </w:r>
    <w:r>
      <w:rPr>
        <w:rFonts w:ascii="Times New Roman" w:hAnsi="Times New Roman"/>
        <w:b/>
        <w:i/>
        <w:color w:val="FFFFFF"/>
        <w:sz w:val="21"/>
        <w:lang w:val="zh-CN"/>
      </w:rPr>
      <w:t>2</w:t>
    </w:r>
    <w:r>
      <w:rPr>
        <w:rFonts w:ascii="Times New Roman" w:hAnsi="Times New Roman"/>
        <w:b/>
        <w:i/>
        <w:color w:val="FFFFFF"/>
        <w:sz w:val="21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64B37E">
    <w:pPr>
      <w:pStyle w:val="10"/>
      <w:pBdr>
        <w:bottom w:val="none" w:color="auto" w:sz="0" w:space="1"/>
      </w:pBd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-969010</wp:posOffset>
              </wp:positionH>
              <wp:positionV relativeFrom="paragraph">
                <wp:posOffset>-502285</wp:posOffset>
              </wp:positionV>
              <wp:extent cx="7560310" cy="906780"/>
              <wp:effectExtent l="2540" t="1905" r="0" b="0"/>
              <wp:wrapNone/>
              <wp:docPr id="1" name="Text Box 1" descr="word_1_4_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60310" cy="906780"/>
                      </a:xfrm>
                      <a:prstGeom prst="rect">
                        <a:avLst/>
                      </a:prstGeom>
                      <a:blipFill dpi="0" rotWithShape="1">
                        <a:blip r:embed="rId1"/>
                        <a:srcRect/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txbx>
                      <w:txbxContent>
                        <w:p w14:paraId="10A3BBB8">
                          <w:pPr>
                            <w:jc w:val="right"/>
                          </w:pPr>
                        </w:p>
                      </w:txbxContent>
                    </wps:txbx>
                    <wps:bodyPr rot="0" vert="horz" wrap="square" lIns="0" tIns="414000" rIns="115200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alt="word_1_4_1" type="#_x0000_t202" style="position:absolute;left:0pt;margin-left:-76.3pt;margin-top:-39.55pt;height:71.4pt;width:595.3pt;z-index:251659264;mso-width-relative:page;mso-height-relative:page;" filled="t" stroked="f" coordsize="21600,21600" o:gfxdata="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FtblHz0AAAAAAAAAAAAAAAAAAAAAAAAAAAAAAAA&#10;AAAAAAAAAAAAAAAAAAAAAAAAAAAAAAAAAAAAAAAAAAAAAAAAAAAAAAAAAAAAAAAAAAAAAAAAAAAA&#10;AAAAAAAAAAAAAAAAAAAAAAAAAAAAAAAAAAAAAAAAAAAAAAFtXlDz1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OLwAAAAAAAAAAAAAAA&#10;AAAAAAAAAAAAAAAAAAAAAAAAAAAAAAAAAAAAAAAAAAAAAAAAAAAAAAAAAAAAAAAAAAAAAAAAAAAA&#10;AAAAAAAAAAAAAAAAdbHt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">
              <v:fill type="frame" on="t" o:title="word_1_4_1" focussize="0,0" recolor="t" rotate="t" r:id="rId1"/>
              <v:stroke on="f"/>
              <v:imagedata o:title=""/>
              <o:lock v:ext="edit" aspectratio="f"/>
              <v:textbox inset="0mm,11.5mm,32mm,0mm">
                <w:txbxContent>
                  <w:p w14:paraId="10A3BBB8">
                    <w:pPr>
                      <w:jc w:val="right"/>
                    </w:pPr>
                  </w:p>
                </w:txbxContent>
              </v:textbox>
            </v:shape>
          </w:pict>
        </mc:Fallback>
      </mc:AlternateContent>
    </w:r>
    <w:r>
      <w:rPr>
        <w:rFonts w:ascii="Times New Roman" w:hAnsi="Times New Roman"/>
        <w:b/>
        <w:i/>
        <w:color w:val="FFFFFF"/>
        <w:sz w:val="21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2540</wp:posOffset>
              </wp:positionH>
              <wp:positionV relativeFrom="paragraph">
                <wp:posOffset>3250565</wp:posOffset>
              </wp:positionV>
              <wp:extent cx="7560310" cy="6937375"/>
              <wp:effectExtent l="2540" t="1905" r="0" b="4445"/>
              <wp:wrapNone/>
              <wp:docPr id="2" name="Text Box 14" descr="20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560310" cy="6937375"/>
                      </a:xfrm>
                      <a:prstGeom prst="rect">
                        <a:avLst/>
                      </a:prstGeom>
                      <a:blipFill dpi="0" rotWithShape="1">
                        <a:blip r:embed="rId2"/>
                        <a:srcRect/>
                        <a:stretch>
                          <a:fillRect/>
                        </a:stretch>
                      </a:blipFill>
                      <a:ln>
                        <a:noFill/>
                      </a:ln>
                    </wps:spPr>
                    <wps:txbx>
                      <w:txbxContent>
                        <w:p w14:paraId="2BB133E5">
                          <w:pPr>
                            <w:spacing w:line="240" w:lineRule="auto"/>
                            <w:rPr>
                              <w:rFonts w:ascii="方正大标宋简体" w:hAnsi="Times New Roman" w:eastAsia="方正大标宋简体"/>
                              <w:color w:val="404040" w:themeColor="text1" w:themeTint="BF"/>
                              <w:sz w:val="24"/>
                              <w:szCs w:val="18"/>
                              <w14:textFill>
                                <w14:solidFill>
                                  <w14:schemeClr w14:val="tx1">
                                    <w14:lumMod w14:val="75000"/>
                                    <w14:lumOff w14:val="25000"/>
                                  </w14:scheme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方正大标宋简体" w:hAnsi="Times New Roman" w:eastAsia="方正大标宋简体"/>
                              <w:color w:val="404040" w:themeColor="text1" w:themeTint="BF"/>
                              <w:sz w:val="24"/>
                              <w:szCs w:val="18"/>
                              <w14:textFill>
                                <w14:solidFill>
                                  <w14:schemeClr w14:val="tx1">
                                    <w14:lumMod w14:val="75000"/>
                                    <w14:lumOff w14:val="25000"/>
                                  </w14:schemeClr>
                                </w14:solidFill>
                              </w14:textFill>
                            </w:rPr>
                            <w:t>地址：四川省成都市锦江区三色路38号成都传媒大厦B座2楼</w:t>
                          </w:r>
                        </w:p>
                        <w:p w14:paraId="3D97E95C">
                          <w:pPr>
                            <w:spacing w:line="240" w:lineRule="auto"/>
                            <w:rPr>
                              <w:rFonts w:ascii="方正大标宋简体" w:hAnsi="Times New Roman" w:eastAsia="方正大标宋简体"/>
                              <w:color w:val="404040" w:themeColor="text1" w:themeTint="BF"/>
                              <w:sz w:val="24"/>
                              <w:szCs w:val="18"/>
                              <w14:textFill>
                                <w14:solidFill>
                                  <w14:schemeClr w14:val="tx1">
                                    <w14:lumMod w14:val="75000"/>
                                    <w14:lumOff w14:val="25000"/>
                                  </w14:scheme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ascii="方正大标宋简体" w:hAnsi="Times New Roman" w:eastAsia="方正大标宋简体"/>
                              <w:color w:val="404040" w:themeColor="text1" w:themeTint="BF"/>
                              <w:sz w:val="24"/>
                              <w:szCs w:val="18"/>
                              <w14:textFill>
                                <w14:solidFill>
                                  <w14:schemeClr w14:val="tx1">
                                    <w14:lumMod w14:val="75000"/>
                                    <w14:lumOff w14:val="25000"/>
                                  </w14:schemeClr>
                                </w14:solidFill>
                              </w14:textFill>
                            </w:rPr>
                            <w:t>电话：028-85955888邮编：610023</w:t>
                          </w:r>
                        </w:p>
                      </w:txbxContent>
                    </wps:txbx>
                    <wps:bodyPr rot="0" vert="horz" wrap="square" lIns="1152000" tIns="6300000" rIns="115200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14" o:spid="_x0000_s1026" o:spt="202" alt="2011" type="#_x0000_t202" style="position:absolute;left:0pt;margin-left:0.2pt;margin-top:255.95pt;height:546.25pt;width:595.3pt;mso-position-horizontal-relative:page;z-index:-251656192;mso-width-relative:page;mso-height-relative:page;" filled="t" stroked="f" coordsize="21600,21600" o:gfxdata="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E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">
              <v:fill type="frame" on="t" o:title="2011" focussize="0,0" recolor="t" rotate="t" r:id="rId2"/>
              <v:stroke on="f"/>
              <v:imagedata o:title=""/>
              <o:lock v:ext="edit" aspectratio="f"/>
              <v:textbox inset="32mm,175mm,32mm,0mm">
                <w:txbxContent>
                  <w:p w14:paraId="2BB133E5">
                    <w:pPr>
                      <w:spacing w:line="240" w:lineRule="auto"/>
                      <w:rPr>
                        <w:rFonts w:ascii="方正大标宋简体" w:hAnsi="Times New Roman" w:eastAsia="方正大标宋简体"/>
                        <w:color w:val="404040" w:themeColor="text1" w:themeTint="BF"/>
                        <w:sz w:val="24"/>
                        <w:szCs w:val="18"/>
                        <w14:textFill>
                          <w14:solidFill>
                            <w14:schemeClr w14:val="tx1">
                              <w14:lumMod w14:val="75000"/>
                              <w14:lumOff w14:val="25000"/>
                            </w14:schemeClr>
                          </w14:solidFill>
                        </w14:textFill>
                      </w:rPr>
                    </w:pPr>
                    <w:r>
                      <w:rPr>
                        <w:rFonts w:hint="eastAsia" w:ascii="方正大标宋简体" w:hAnsi="Times New Roman" w:eastAsia="方正大标宋简体"/>
                        <w:color w:val="404040" w:themeColor="text1" w:themeTint="BF"/>
                        <w:sz w:val="24"/>
                        <w:szCs w:val="18"/>
                        <w14:textFill>
                          <w14:solidFill>
                            <w14:schemeClr w14:val="tx1">
                              <w14:lumMod w14:val="75000"/>
                              <w14:lumOff w14:val="25000"/>
                            </w14:schemeClr>
                          </w14:solidFill>
                        </w14:textFill>
                      </w:rPr>
                      <w:t>地址：四川省成都市锦江区三色路38号成都传媒大厦B座2楼</w:t>
                    </w:r>
                  </w:p>
                  <w:p w14:paraId="3D97E95C">
                    <w:pPr>
                      <w:spacing w:line="240" w:lineRule="auto"/>
                      <w:rPr>
                        <w:rFonts w:ascii="方正大标宋简体" w:hAnsi="Times New Roman" w:eastAsia="方正大标宋简体"/>
                        <w:color w:val="404040" w:themeColor="text1" w:themeTint="BF"/>
                        <w:sz w:val="24"/>
                        <w:szCs w:val="18"/>
                        <w14:textFill>
                          <w14:solidFill>
                            <w14:schemeClr w14:val="tx1">
                              <w14:lumMod w14:val="75000"/>
                              <w14:lumOff w14:val="25000"/>
                            </w14:schemeClr>
                          </w14:solidFill>
                        </w14:textFill>
                      </w:rPr>
                    </w:pPr>
                    <w:r>
                      <w:rPr>
                        <w:rFonts w:hint="eastAsia" w:ascii="方正大标宋简体" w:hAnsi="Times New Roman" w:eastAsia="方正大标宋简体"/>
                        <w:color w:val="404040" w:themeColor="text1" w:themeTint="BF"/>
                        <w:sz w:val="24"/>
                        <w:szCs w:val="18"/>
                        <w14:textFill>
                          <w14:solidFill>
                            <w14:schemeClr w14:val="tx1">
                              <w14:lumMod w14:val="75000"/>
                              <w14:lumOff w14:val="25000"/>
                            </w14:schemeClr>
                          </w14:solidFill>
                        </w14:textFill>
                      </w:rPr>
                      <w:t>电话：028-85955888邮编：610023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0344C8"/>
    <w:multiLevelType w:val="singleLevel"/>
    <w:tmpl w:val="820344C8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">
    <w:nsid w:val="AF0611EA"/>
    <w:multiLevelType w:val="singleLevel"/>
    <w:tmpl w:val="AF0611E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2">
    <w:nsid w:val="B45D67F8"/>
    <w:multiLevelType w:val="singleLevel"/>
    <w:tmpl w:val="B45D67F8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3">
    <w:nsid w:val="BCCAF1C2"/>
    <w:multiLevelType w:val="singleLevel"/>
    <w:tmpl w:val="BCCAF1C2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4">
    <w:nsid w:val="C12EBF1A"/>
    <w:multiLevelType w:val="singleLevel"/>
    <w:tmpl w:val="C12EBF1A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5">
    <w:nsid w:val="D083E488"/>
    <w:multiLevelType w:val="singleLevel"/>
    <w:tmpl w:val="D083E488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6">
    <w:nsid w:val="D43C0F65"/>
    <w:multiLevelType w:val="singleLevel"/>
    <w:tmpl w:val="D43C0F6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7">
    <w:nsid w:val="DF6DED1B"/>
    <w:multiLevelType w:val="singleLevel"/>
    <w:tmpl w:val="DF6DED1B"/>
    <w:lvl w:ilvl="0" w:tentative="0">
      <w:start w:val="1"/>
      <w:numFmt w:val="bullet"/>
      <w:lvlText w:val=""/>
      <w:lvlJc w:val="left"/>
      <w:pPr>
        <w:ind w:left="630" w:hanging="420"/>
      </w:pPr>
      <w:rPr>
        <w:rFonts w:hint="default" w:ascii="Wingdings" w:hAnsi="Wingdings"/>
      </w:rPr>
    </w:lvl>
  </w:abstractNum>
  <w:abstractNum w:abstractNumId="8">
    <w:nsid w:val="E4C0E34A"/>
    <w:multiLevelType w:val="singleLevel"/>
    <w:tmpl w:val="E4C0E34A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9">
    <w:nsid w:val="E5D0E01C"/>
    <w:multiLevelType w:val="singleLevel"/>
    <w:tmpl w:val="E5D0E01C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0">
    <w:nsid w:val="F39D6D5D"/>
    <w:multiLevelType w:val="singleLevel"/>
    <w:tmpl w:val="F39D6D5D"/>
    <w:lvl w:ilvl="0" w:tentative="0">
      <w:start w:val="1"/>
      <w:numFmt w:val="decimal"/>
      <w:pStyle w:val="4"/>
      <w:lvlText w:val="%1."/>
      <w:lvlJc w:val="left"/>
      <w:pPr>
        <w:ind w:left="425" w:hanging="425"/>
      </w:pPr>
      <w:rPr>
        <w:rFonts w:hint="default"/>
      </w:rPr>
    </w:lvl>
  </w:abstractNum>
  <w:abstractNum w:abstractNumId="11">
    <w:nsid w:val="004D3C17"/>
    <w:multiLevelType w:val="singleLevel"/>
    <w:tmpl w:val="004D3C17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2">
    <w:nsid w:val="120DC53F"/>
    <w:multiLevelType w:val="singleLevel"/>
    <w:tmpl w:val="120DC53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3">
    <w:nsid w:val="3FBCA48F"/>
    <w:multiLevelType w:val="singleLevel"/>
    <w:tmpl w:val="3FBCA48F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4">
    <w:nsid w:val="4AE5EAC5"/>
    <w:multiLevelType w:val="singleLevel"/>
    <w:tmpl w:val="4AE5EAC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5">
    <w:nsid w:val="5A132AAE"/>
    <w:multiLevelType w:val="singleLevel"/>
    <w:tmpl w:val="5A132AAE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abstractNum w:abstractNumId="16">
    <w:nsid w:val="7371EFA3"/>
    <w:multiLevelType w:val="singleLevel"/>
    <w:tmpl w:val="7371EFA3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7">
    <w:nsid w:val="7F421EE8"/>
    <w:multiLevelType w:val="singleLevel"/>
    <w:tmpl w:val="7F421EE8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0"/>
  </w:num>
  <w:num w:numId="3">
    <w:abstractNumId w:val="16"/>
  </w:num>
  <w:num w:numId="4">
    <w:abstractNumId w:val="4"/>
  </w:num>
  <w:num w:numId="5">
    <w:abstractNumId w:val="9"/>
  </w:num>
  <w:num w:numId="6">
    <w:abstractNumId w:val="7"/>
  </w:num>
  <w:num w:numId="7">
    <w:abstractNumId w:val="5"/>
  </w:num>
  <w:num w:numId="8">
    <w:abstractNumId w:val="10"/>
    <w:lvlOverride w:ilvl="0">
      <w:startOverride w:val="1"/>
    </w:lvlOverride>
  </w:num>
  <w:num w:numId="9">
    <w:abstractNumId w:val="1"/>
  </w:num>
  <w:num w:numId="10">
    <w:abstractNumId w:val="11"/>
  </w:num>
  <w:num w:numId="11">
    <w:abstractNumId w:val="10"/>
    <w:lvlOverride w:ilvl="0">
      <w:startOverride w:val="1"/>
    </w:lvlOverride>
  </w:num>
  <w:num w:numId="12">
    <w:abstractNumId w:val="6"/>
  </w:num>
  <w:num w:numId="13">
    <w:abstractNumId w:val="14"/>
  </w:num>
  <w:num w:numId="14">
    <w:abstractNumId w:val="10"/>
    <w:lvlOverride w:ilvl="0">
      <w:startOverride w:val="1"/>
    </w:lvlOverride>
  </w:num>
  <w:num w:numId="15">
    <w:abstractNumId w:val="8"/>
  </w:num>
  <w:num w:numId="16">
    <w:abstractNumId w:val="12"/>
  </w:num>
  <w:num w:numId="17">
    <w:abstractNumId w:val="3"/>
  </w:num>
  <w:num w:numId="18">
    <w:abstractNumId w:val="2"/>
  </w:num>
  <w:num w:numId="19">
    <w:abstractNumId w:val="10"/>
    <w:lvlOverride w:ilvl="0">
      <w:startOverride w:val="1"/>
    </w:lvlOverride>
  </w:num>
  <w:num w:numId="20">
    <w:abstractNumId w:val="17"/>
  </w:num>
  <w:num w:numId="21">
    <w:abstractNumId w:val="15"/>
  </w:num>
  <w:num w:numId="22">
    <w:abstractNumId w:val="13"/>
  </w:num>
  <w:num w:numId="23">
    <w:abstractNumId w:val="10"/>
    <w:lvlOverride w:ilvl="0">
      <w:startOverride w:val="1"/>
    </w:lvlOverride>
  </w:num>
  <w:num w:numId="24">
    <w:abstractNumId w:val="10"/>
    <w:lvlOverride w:ilvl="0">
      <w:startOverride w:val="1"/>
    </w:lvlOverride>
  </w:num>
  <w:num w:numId="25">
    <w:abstractNumId w:val="1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attachedTemplate r:id="rId1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llZDExNTRjMjk5MmVhNjIzMDJiY2EyOWY0MDIyODgifQ=="/>
  </w:docVars>
  <w:rsids>
    <w:rsidRoot w:val="12C419C4"/>
    <w:rsid w:val="000154C2"/>
    <w:rsid w:val="000208B6"/>
    <w:rsid w:val="00023951"/>
    <w:rsid w:val="00045799"/>
    <w:rsid w:val="00057A87"/>
    <w:rsid w:val="000C7219"/>
    <w:rsid w:val="000F27D9"/>
    <w:rsid w:val="00123F0D"/>
    <w:rsid w:val="00160BF4"/>
    <w:rsid w:val="00195400"/>
    <w:rsid w:val="001C048E"/>
    <w:rsid w:val="0022731D"/>
    <w:rsid w:val="00264E69"/>
    <w:rsid w:val="002B31EF"/>
    <w:rsid w:val="002C6030"/>
    <w:rsid w:val="00303F30"/>
    <w:rsid w:val="00316AD3"/>
    <w:rsid w:val="00344459"/>
    <w:rsid w:val="0035104C"/>
    <w:rsid w:val="00351550"/>
    <w:rsid w:val="003572C2"/>
    <w:rsid w:val="00381040"/>
    <w:rsid w:val="003858DA"/>
    <w:rsid w:val="00387D7D"/>
    <w:rsid w:val="00391F27"/>
    <w:rsid w:val="003A0DD2"/>
    <w:rsid w:val="00411CA3"/>
    <w:rsid w:val="00413E31"/>
    <w:rsid w:val="00417EF4"/>
    <w:rsid w:val="00442274"/>
    <w:rsid w:val="00453C30"/>
    <w:rsid w:val="00490B57"/>
    <w:rsid w:val="004B0307"/>
    <w:rsid w:val="004B4238"/>
    <w:rsid w:val="004C0647"/>
    <w:rsid w:val="004F2246"/>
    <w:rsid w:val="004F5917"/>
    <w:rsid w:val="00500138"/>
    <w:rsid w:val="0050638A"/>
    <w:rsid w:val="005231A6"/>
    <w:rsid w:val="005714C6"/>
    <w:rsid w:val="00587B74"/>
    <w:rsid w:val="00591947"/>
    <w:rsid w:val="005A311A"/>
    <w:rsid w:val="005A7208"/>
    <w:rsid w:val="005B1406"/>
    <w:rsid w:val="005B73C2"/>
    <w:rsid w:val="005B76BD"/>
    <w:rsid w:val="005C1052"/>
    <w:rsid w:val="005E3523"/>
    <w:rsid w:val="00601E06"/>
    <w:rsid w:val="007910C4"/>
    <w:rsid w:val="007A1658"/>
    <w:rsid w:val="00864904"/>
    <w:rsid w:val="00884AE9"/>
    <w:rsid w:val="008953F8"/>
    <w:rsid w:val="008969B0"/>
    <w:rsid w:val="008F6EB2"/>
    <w:rsid w:val="00974C30"/>
    <w:rsid w:val="0097717C"/>
    <w:rsid w:val="009F1AE7"/>
    <w:rsid w:val="009F4C1B"/>
    <w:rsid w:val="00A53AE3"/>
    <w:rsid w:val="00AD558A"/>
    <w:rsid w:val="00AF1D81"/>
    <w:rsid w:val="00AF4F6D"/>
    <w:rsid w:val="00B56958"/>
    <w:rsid w:val="00B81916"/>
    <w:rsid w:val="00BA3803"/>
    <w:rsid w:val="00BD6299"/>
    <w:rsid w:val="00C308EC"/>
    <w:rsid w:val="00C36B5B"/>
    <w:rsid w:val="00C62453"/>
    <w:rsid w:val="00C647C8"/>
    <w:rsid w:val="00C7294A"/>
    <w:rsid w:val="00CA341B"/>
    <w:rsid w:val="00CB477F"/>
    <w:rsid w:val="00CC1761"/>
    <w:rsid w:val="00CD7920"/>
    <w:rsid w:val="00D56173"/>
    <w:rsid w:val="00D709B9"/>
    <w:rsid w:val="00D97A18"/>
    <w:rsid w:val="00DA008A"/>
    <w:rsid w:val="00DC2660"/>
    <w:rsid w:val="00E01C6B"/>
    <w:rsid w:val="00E124FA"/>
    <w:rsid w:val="00EA4B5F"/>
    <w:rsid w:val="00EB1C0E"/>
    <w:rsid w:val="00EB6EC9"/>
    <w:rsid w:val="00EC5574"/>
    <w:rsid w:val="00F062ED"/>
    <w:rsid w:val="00F07336"/>
    <w:rsid w:val="00F22F9D"/>
    <w:rsid w:val="00F24BFC"/>
    <w:rsid w:val="00F8658C"/>
    <w:rsid w:val="00F94932"/>
    <w:rsid w:val="00FC636E"/>
    <w:rsid w:val="00FE4037"/>
    <w:rsid w:val="010A29DC"/>
    <w:rsid w:val="010C07BE"/>
    <w:rsid w:val="011A24F4"/>
    <w:rsid w:val="011C626C"/>
    <w:rsid w:val="01282E62"/>
    <w:rsid w:val="01311D17"/>
    <w:rsid w:val="01477CD1"/>
    <w:rsid w:val="014F03EF"/>
    <w:rsid w:val="016244A8"/>
    <w:rsid w:val="016F0A91"/>
    <w:rsid w:val="017E0CD4"/>
    <w:rsid w:val="01830099"/>
    <w:rsid w:val="018502B5"/>
    <w:rsid w:val="01877B89"/>
    <w:rsid w:val="018F2EE2"/>
    <w:rsid w:val="01A00C4B"/>
    <w:rsid w:val="01AE15BA"/>
    <w:rsid w:val="01DE1773"/>
    <w:rsid w:val="01DF79C5"/>
    <w:rsid w:val="01E0373D"/>
    <w:rsid w:val="01E943A0"/>
    <w:rsid w:val="01EB45BC"/>
    <w:rsid w:val="01FD7E4B"/>
    <w:rsid w:val="01FF0067"/>
    <w:rsid w:val="02011047"/>
    <w:rsid w:val="02072A78"/>
    <w:rsid w:val="02117D9A"/>
    <w:rsid w:val="021533E7"/>
    <w:rsid w:val="023615AF"/>
    <w:rsid w:val="0250441F"/>
    <w:rsid w:val="025F28B4"/>
    <w:rsid w:val="026003DA"/>
    <w:rsid w:val="02691984"/>
    <w:rsid w:val="0270061D"/>
    <w:rsid w:val="0270686F"/>
    <w:rsid w:val="027C16B8"/>
    <w:rsid w:val="027F6AB2"/>
    <w:rsid w:val="02824D4D"/>
    <w:rsid w:val="028265A2"/>
    <w:rsid w:val="02897931"/>
    <w:rsid w:val="02A227A1"/>
    <w:rsid w:val="02A97FD3"/>
    <w:rsid w:val="02B32C00"/>
    <w:rsid w:val="02BA3F8E"/>
    <w:rsid w:val="02C0622E"/>
    <w:rsid w:val="02CB1CF7"/>
    <w:rsid w:val="02D220BE"/>
    <w:rsid w:val="02E84657"/>
    <w:rsid w:val="02F54FC6"/>
    <w:rsid w:val="03084E76"/>
    <w:rsid w:val="03101E00"/>
    <w:rsid w:val="031713E0"/>
    <w:rsid w:val="031F2043"/>
    <w:rsid w:val="032A1114"/>
    <w:rsid w:val="0334789D"/>
    <w:rsid w:val="03457CFC"/>
    <w:rsid w:val="03465822"/>
    <w:rsid w:val="03547F3F"/>
    <w:rsid w:val="0361440A"/>
    <w:rsid w:val="03767EB5"/>
    <w:rsid w:val="037759DB"/>
    <w:rsid w:val="037C1244"/>
    <w:rsid w:val="03800D34"/>
    <w:rsid w:val="038F541B"/>
    <w:rsid w:val="0394658D"/>
    <w:rsid w:val="039F7C6C"/>
    <w:rsid w:val="03A8028B"/>
    <w:rsid w:val="03B10EED"/>
    <w:rsid w:val="03B60BF9"/>
    <w:rsid w:val="03D746CC"/>
    <w:rsid w:val="03EF7C67"/>
    <w:rsid w:val="03FD2384"/>
    <w:rsid w:val="041651F4"/>
    <w:rsid w:val="041871BE"/>
    <w:rsid w:val="041B2560"/>
    <w:rsid w:val="042A6EF2"/>
    <w:rsid w:val="043D6C25"/>
    <w:rsid w:val="04425FE9"/>
    <w:rsid w:val="044B7594"/>
    <w:rsid w:val="04604903"/>
    <w:rsid w:val="046C750A"/>
    <w:rsid w:val="047F2D99"/>
    <w:rsid w:val="04956A61"/>
    <w:rsid w:val="049B394B"/>
    <w:rsid w:val="049D5915"/>
    <w:rsid w:val="04B13E61"/>
    <w:rsid w:val="04B36EE7"/>
    <w:rsid w:val="04BA0275"/>
    <w:rsid w:val="04BF3ADE"/>
    <w:rsid w:val="04EA6DAD"/>
    <w:rsid w:val="04F25C61"/>
    <w:rsid w:val="04F33787"/>
    <w:rsid w:val="04F35535"/>
    <w:rsid w:val="04FC43EA"/>
    <w:rsid w:val="05015EA4"/>
    <w:rsid w:val="050A7310"/>
    <w:rsid w:val="05171E73"/>
    <w:rsid w:val="05191440"/>
    <w:rsid w:val="051F680F"/>
    <w:rsid w:val="05237BC9"/>
    <w:rsid w:val="05263B5D"/>
    <w:rsid w:val="052D6C99"/>
    <w:rsid w:val="052E656D"/>
    <w:rsid w:val="05322502"/>
    <w:rsid w:val="053F077B"/>
    <w:rsid w:val="05445D91"/>
    <w:rsid w:val="05595CE0"/>
    <w:rsid w:val="05597A8E"/>
    <w:rsid w:val="055C132D"/>
    <w:rsid w:val="05614B95"/>
    <w:rsid w:val="056D178C"/>
    <w:rsid w:val="057C19CF"/>
    <w:rsid w:val="058D598A"/>
    <w:rsid w:val="05A131E3"/>
    <w:rsid w:val="05A625A8"/>
    <w:rsid w:val="05B13426"/>
    <w:rsid w:val="05BA062B"/>
    <w:rsid w:val="05C72C4A"/>
    <w:rsid w:val="05DB04A3"/>
    <w:rsid w:val="06071298"/>
    <w:rsid w:val="060C4B01"/>
    <w:rsid w:val="061340E1"/>
    <w:rsid w:val="06163BD1"/>
    <w:rsid w:val="06222576"/>
    <w:rsid w:val="06242048"/>
    <w:rsid w:val="063009CA"/>
    <w:rsid w:val="0633208D"/>
    <w:rsid w:val="06471FDD"/>
    <w:rsid w:val="06A20FC1"/>
    <w:rsid w:val="06AB60C8"/>
    <w:rsid w:val="06BA27AF"/>
    <w:rsid w:val="06BD404D"/>
    <w:rsid w:val="06C4362D"/>
    <w:rsid w:val="06C929F2"/>
    <w:rsid w:val="06CE1DB6"/>
    <w:rsid w:val="06D01FD2"/>
    <w:rsid w:val="06DC0977"/>
    <w:rsid w:val="06E25862"/>
    <w:rsid w:val="06F55595"/>
    <w:rsid w:val="06FD6A9C"/>
    <w:rsid w:val="070752C8"/>
    <w:rsid w:val="073E6F3C"/>
    <w:rsid w:val="07524795"/>
    <w:rsid w:val="07707311"/>
    <w:rsid w:val="07740BAF"/>
    <w:rsid w:val="07750484"/>
    <w:rsid w:val="077C1812"/>
    <w:rsid w:val="07866B35"/>
    <w:rsid w:val="078A03D3"/>
    <w:rsid w:val="078F59E9"/>
    <w:rsid w:val="07944DAE"/>
    <w:rsid w:val="079E5C2C"/>
    <w:rsid w:val="07A07BF6"/>
    <w:rsid w:val="07A33243"/>
    <w:rsid w:val="08000695"/>
    <w:rsid w:val="080F2686"/>
    <w:rsid w:val="08236132"/>
    <w:rsid w:val="08275C22"/>
    <w:rsid w:val="082C76CD"/>
    <w:rsid w:val="083B5FC2"/>
    <w:rsid w:val="0845254C"/>
    <w:rsid w:val="08471E20"/>
    <w:rsid w:val="0849203C"/>
    <w:rsid w:val="084A1910"/>
    <w:rsid w:val="084C5688"/>
    <w:rsid w:val="0858227F"/>
    <w:rsid w:val="08757BAD"/>
    <w:rsid w:val="087D3A94"/>
    <w:rsid w:val="0898267C"/>
    <w:rsid w:val="08A94889"/>
    <w:rsid w:val="08C47915"/>
    <w:rsid w:val="08C6368D"/>
    <w:rsid w:val="08CE2541"/>
    <w:rsid w:val="08D13DE0"/>
    <w:rsid w:val="08DC4C5E"/>
    <w:rsid w:val="08EC29C7"/>
    <w:rsid w:val="08F33D56"/>
    <w:rsid w:val="08FF094D"/>
    <w:rsid w:val="08FF26FB"/>
    <w:rsid w:val="090E7492"/>
    <w:rsid w:val="0915297B"/>
    <w:rsid w:val="09181A0E"/>
    <w:rsid w:val="09216B15"/>
    <w:rsid w:val="09270B14"/>
    <w:rsid w:val="093525C0"/>
    <w:rsid w:val="09371E95"/>
    <w:rsid w:val="09502F56"/>
    <w:rsid w:val="0958443C"/>
    <w:rsid w:val="095F3199"/>
    <w:rsid w:val="09616F12"/>
    <w:rsid w:val="09840E52"/>
    <w:rsid w:val="09954E0D"/>
    <w:rsid w:val="099866AB"/>
    <w:rsid w:val="099E1F14"/>
    <w:rsid w:val="09B47989"/>
    <w:rsid w:val="09B554AF"/>
    <w:rsid w:val="09BC05EC"/>
    <w:rsid w:val="09CF6571"/>
    <w:rsid w:val="09DF42DA"/>
    <w:rsid w:val="09E813E1"/>
    <w:rsid w:val="09EA33AB"/>
    <w:rsid w:val="09FE29B2"/>
    <w:rsid w:val="0A12645E"/>
    <w:rsid w:val="0A1421D6"/>
    <w:rsid w:val="0A5371A2"/>
    <w:rsid w:val="0A5C592B"/>
    <w:rsid w:val="0A5E16A3"/>
    <w:rsid w:val="0A782765"/>
    <w:rsid w:val="0AAE6186"/>
    <w:rsid w:val="0AD35BED"/>
    <w:rsid w:val="0AE20526"/>
    <w:rsid w:val="0AE53B72"/>
    <w:rsid w:val="0AE709E3"/>
    <w:rsid w:val="0AEC4F01"/>
    <w:rsid w:val="0AF12517"/>
    <w:rsid w:val="0AFA13CC"/>
    <w:rsid w:val="0AFB5144"/>
    <w:rsid w:val="0B1A381C"/>
    <w:rsid w:val="0B1B1342"/>
    <w:rsid w:val="0B3B3792"/>
    <w:rsid w:val="0B422D73"/>
    <w:rsid w:val="0B626F71"/>
    <w:rsid w:val="0B7373D0"/>
    <w:rsid w:val="0B8B64C8"/>
    <w:rsid w:val="0B9D61FB"/>
    <w:rsid w:val="0BBC48D3"/>
    <w:rsid w:val="0BCF0AAA"/>
    <w:rsid w:val="0BD7170D"/>
    <w:rsid w:val="0BDB08FB"/>
    <w:rsid w:val="0BE0710E"/>
    <w:rsid w:val="0BE1433A"/>
    <w:rsid w:val="0BE67BA2"/>
    <w:rsid w:val="0BE702D5"/>
    <w:rsid w:val="0BF325EF"/>
    <w:rsid w:val="0BF64289"/>
    <w:rsid w:val="0BF914A0"/>
    <w:rsid w:val="0C0F0EA7"/>
    <w:rsid w:val="0C1E558E"/>
    <w:rsid w:val="0C2D3A23"/>
    <w:rsid w:val="0C2F1549"/>
    <w:rsid w:val="0C3C3D62"/>
    <w:rsid w:val="0C590374"/>
    <w:rsid w:val="0C607954"/>
    <w:rsid w:val="0C670CE3"/>
    <w:rsid w:val="0C6A432F"/>
    <w:rsid w:val="0C833643"/>
    <w:rsid w:val="0C835AD1"/>
    <w:rsid w:val="0C9F4C56"/>
    <w:rsid w:val="0CA23AC9"/>
    <w:rsid w:val="0CB97065"/>
    <w:rsid w:val="0CBD1F4E"/>
    <w:rsid w:val="0CD619C5"/>
    <w:rsid w:val="0CDE52DC"/>
    <w:rsid w:val="0D0B5B12"/>
    <w:rsid w:val="0D215336"/>
    <w:rsid w:val="0D3112F1"/>
    <w:rsid w:val="0D335069"/>
    <w:rsid w:val="0D4E3C51"/>
    <w:rsid w:val="0D5648B3"/>
    <w:rsid w:val="0D780CCE"/>
    <w:rsid w:val="0D8E04F1"/>
    <w:rsid w:val="0D984ECC"/>
    <w:rsid w:val="0D996E35"/>
    <w:rsid w:val="0DB241E0"/>
    <w:rsid w:val="0DBA52C2"/>
    <w:rsid w:val="0DC65EDD"/>
    <w:rsid w:val="0DCE08EE"/>
    <w:rsid w:val="0DDC300B"/>
    <w:rsid w:val="0DE16873"/>
    <w:rsid w:val="0DE5681C"/>
    <w:rsid w:val="0DF26CD2"/>
    <w:rsid w:val="0E1704E7"/>
    <w:rsid w:val="0E2A1FC8"/>
    <w:rsid w:val="0E2C21E4"/>
    <w:rsid w:val="0E2D1AB8"/>
    <w:rsid w:val="0E35096D"/>
    <w:rsid w:val="0E3E3CC5"/>
    <w:rsid w:val="0E475979"/>
    <w:rsid w:val="0E5139F9"/>
    <w:rsid w:val="0E5A03D3"/>
    <w:rsid w:val="0E6059EA"/>
    <w:rsid w:val="0E6D45AA"/>
    <w:rsid w:val="0E707BF7"/>
    <w:rsid w:val="0E71409B"/>
    <w:rsid w:val="0E770F85"/>
    <w:rsid w:val="0E947D89"/>
    <w:rsid w:val="0EA24254"/>
    <w:rsid w:val="0EAD2BF9"/>
    <w:rsid w:val="0EBB70C4"/>
    <w:rsid w:val="0EC248F6"/>
    <w:rsid w:val="0EE04DC1"/>
    <w:rsid w:val="0EF66370"/>
    <w:rsid w:val="0EF80318"/>
    <w:rsid w:val="0EFD76DC"/>
    <w:rsid w:val="0F015881"/>
    <w:rsid w:val="0F026AA1"/>
    <w:rsid w:val="0F0C3167"/>
    <w:rsid w:val="0F0C3DC3"/>
    <w:rsid w:val="0F0E3698"/>
    <w:rsid w:val="0F2E3D3A"/>
    <w:rsid w:val="0F317386"/>
    <w:rsid w:val="0F5117D6"/>
    <w:rsid w:val="0F5337A0"/>
    <w:rsid w:val="0F566DED"/>
    <w:rsid w:val="0F59068B"/>
    <w:rsid w:val="0F704352"/>
    <w:rsid w:val="0F781459"/>
    <w:rsid w:val="0F7B6853"/>
    <w:rsid w:val="0F9811B3"/>
    <w:rsid w:val="0FA638D0"/>
    <w:rsid w:val="0FAC4C5F"/>
    <w:rsid w:val="0FAD44C1"/>
    <w:rsid w:val="0FAE4E7B"/>
    <w:rsid w:val="0FC93A62"/>
    <w:rsid w:val="0FD50659"/>
    <w:rsid w:val="0FD83CA6"/>
    <w:rsid w:val="0FE32D76"/>
    <w:rsid w:val="0FE8213B"/>
    <w:rsid w:val="100C3E34"/>
    <w:rsid w:val="101A606C"/>
    <w:rsid w:val="102869DB"/>
    <w:rsid w:val="10321608"/>
    <w:rsid w:val="10374E70"/>
    <w:rsid w:val="103F3D25"/>
    <w:rsid w:val="103F5AD3"/>
    <w:rsid w:val="105207DD"/>
    <w:rsid w:val="105570A4"/>
    <w:rsid w:val="106317C1"/>
    <w:rsid w:val="107C6D27"/>
    <w:rsid w:val="107E2A9F"/>
    <w:rsid w:val="10833C11"/>
    <w:rsid w:val="108D2CE2"/>
    <w:rsid w:val="10A1053B"/>
    <w:rsid w:val="10A73DA4"/>
    <w:rsid w:val="10B85FB1"/>
    <w:rsid w:val="10BD35C7"/>
    <w:rsid w:val="10BE10ED"/>
    <w:rsid w:val="10C36704"/>
    <w:rsid w:val="10DB1C9F"/>
    <w:rsid w:val="11034D52"/>
    <w:rsid w:val="11160F29"/>
    <w:rsid w:val="11231779"/>
    <w:rsid w:val="112847B9"/>
    <w:rsid w:val="11380EA0"/>
    <w:rsid w:val="113B44EC"/>
    <w:rsid w:val="11692E07"/>
    <w:rsid w:val="116A6B7F"/>
    <w:rsid w:val="116E48C1"/>
    <w:rsid w:val="1170063A"/>
    <w:rsid w:val="11B30526"/>
    <w:rsid w:val="11CB3AC2"/>
    <w:rsid w:val="11CB5870"/>
    <w:rsid w:val="11CE5360"/>
    <w:rsid w:val="11D16BFE"/>
    <w:rsid w:val="11DD37F5"/>
    <w:rsid w:val="11F03528"/>
    <w:rsid w:val="11F8062F"/>
    <w:rsid w:val="12135469"/>
    <w:rsid w:val="123A0C48"/>
    <w:rsid w:val="12413D84"/>
    <w:rsid w:val="124B2771"/>
    <w:rsid w:val="124D44D7"/>
    <w:rsid w:val="12525F91"/>
    <w:rsid w:val="125735A8"/>
    <w:rsid w:val="12661A3D"/>
    <w:rsid w:val="126C004D"/>
    <w:rsid w:val="126E70DD"/>
    <w:rsid w:val="12837EF9"/>
    <w:rsid w:val="12863E8D"/>
    <w:rsid w:val="12955E7E"/>
    <w:rsid w:val="129E4D32"/>
    <w:rsid w:val="12A85BB1"/>
    <w:rsid w:val="12B75DF4"/>
    <w:rsid w:val="12C419C4"/>
    <w:rsid w:val="12CF75E2"/>
    <w:rsid w:val="12D15108"/>
    <w:rsid w:val="12D9220E"/>
    <w:rsid w:val="13113756"/>
    <w:rsid w:val="131E7C21"/>
    <w:rsid w:val="13201BEB"/>
    <w:rsid w:val="13255454"/>
    <w:rsid w:val="132711CC"/>
    <w:rsid w:val="13273E02"/>
    <w:rsid w:val="133438E9"/>
    <w:rsid w:val="133B07D3"/>
    <w:rsid w:val="13421B62"/>
    <w:rsid w:val="134F0723"/>
    <w:rsid w:val="135B5CFD"/>
    <w:rsid w:val="1367458F"/>
    <w:rsid w:val="13763F01"/>
    <w:rsid w:val="1380268A"/>
    <w:rsid w:val="13893C35"/>
    <w:rsid w:val="138C54D3"/>
    <w:rsid w:val="13A26AA4"/>
    <w:rsid w:val="13A520F1"/>
    <w:rsid w:val="13B30CB1"/>
    <w:rsid w:val="13DF5603"/>
    <w:rsid w:val="13F015BE"/>
    <w:rsid w:val="141F1EA3"/>
    <w:rsid w:val="143771ED"/>
    <w:rsid w:val="14575AE1"/>
    <w:rsid w:val="145C6C53"/>
    <w:rsid w:val="14755F67"/>
    <w:rsid w:val="147E306D"/>
    <w:rsid w:val="148368D6"/>
    <w:rsid w:val="14860174"/>
    <w:rsid w:val="148E3670"/>
    <w:rsid w:val="14A423A8"/>
    <w:rsid w:val="14C30A80"/>
    <w:rsid w:val="14E153AA"/>
    <w:rsid w:val="14E31122"/>
    <w:rsid w:val="14E32ED1"/>
    <w:rsid w:val="14E766BF"/>
    <w:rsid w:val="14EE47FF"/>
    <w:rsid w:val="14F4790A"/>
    <w:rsid w:val="14FB2910"/>
    <w:rsid w:val="15082937"/>
    <w:rsid w:val="151B08BC"/>
    <w:rsid w:val="15227E9D"/>
    <w:rsid w:val="15282FD9"/>
    <w:rsid w:val="1548367B"/>
    <w:rsid w:val="154C4F1A"/>
    <w:rsid w:val="15520056"/>
    <w:rsid w:val="155C2C83"/>
    <w:rsid w:val="1562473D"/>
    <w:rsid w:val="15823755"/>
    <w:rsid w:val="158A5A42"/>
    <w:rsid w:val="15902A92"/>
    <w:rsid w:val="15910B7E"/>
    <w:rsid w:val="159B37AB"/>
    <w:rsid w:val="15A05265"/>
    <w:rsid w:val="15A20FDE"/>
    <w:rsid w:val="15A9236C"/>
    <w:rsid w:val="15AA7E92"/>
    <w:rsid w:val="15B83C92"/>
    <w:rsid w:val="15B8610B"/>
    <w:rsid w:val="15BD5E17"/>
    <w:rsid w:val="15C947BC"/>
    <w:rsid w:val="15D91E90"/>
    <w:rsid w:val="15D942D4"/>
    <w:rsid w:val="15DD0268"/>
    <w:rsid w:val="15EB414C"/>
    <w:rsid w:val="15F5110D"/>
    <w:rsid w:val="16133C89"/>
    <w:rsid w:val="161651B5"/>
    <w:rsid w:val="16287735"/>
    <w:rsid w:val="162D2CD7"/>
    <w:rsid w:val="16421E79"/>
    <w:rsid w:val="16504596"/>
    <w:rsid w:val="166401D7"/>
    <w:rsid w:val="167209B0"/>
    <w:rsid w:val="1672275E"/>
    <w:rsid w:val="16810BF3"/>
    <w:rsid w:val="16AA639C"/>
    <w:rsid w:val="16AB5C70"/>
    <w:rsid w:val="16AD19E8"/>
    <w:rsid w:val="16C64858"/>
    <w:rsid w:val="16D74CB7"/>
    <w:rsid w:val="16DF75DF"/>
    <w:rsid w:val="16E11692"/>
    <w:rsid w:val="16E80C72"/>
    <w:rsid w:val="16EC7A0E"/>
    <w:rsid w:val="16ED6288"/>
    <w:rsid w:val="16F5338F"/>
    <w:rsid w:val="16FC701C"/>
    <w:rsid w:val="16FF4F7E"/>
    <w:rsid w:val="16FF7D6A"/>
    <w:rsid w:val="17163A31"/>
    <w:rsid w:val="17365E81"/>
    <w:rsid w:val="17483302"/>
    <w:rsid w:val="175005C5"/>
    <w:rsid w:val="17591B70"/>
    <w:rsid w:val="17732C32"/>
    <w:rsid w:val="17795D6E"/>
    <w:rsid w:val="178D35C8"/>
    <w:rsid w:val="17935082"/>
    <w:rsid w:val="1796357E"/>
    <w:rsid w:val="17AA4179"/>
    <w:rsid w:val="17B44FF8"/>
    <w:rsid w:val="17CC40F0"/>
    <w:rsid w:val="17F13B56"/>
    <w:rsid w:val="17FA6EAF"/>
    <w:rsid w:val="180C0990"/>
    <w:rsid w:val="180C6BE2"/>
    <w:rsid w:val="181635BD"/>
    <w:rsid w:val="182A0E16"/>
    <w:rsid w:val="187622AE"/>
    <w:rsid w:val="187A3B4C"/>
    <w:rsid w:val="1881312C"/>
    <w:rsid w:val="18982224"/>
    <w:rsid w:val="189A5F9C"/>
    <w:rsid w:val="189B3AC2"/>
    <w:rsid w:val="189C1D14"/>
    <w:rsid w:val="18A443F3"/>
    <w:rsid w:val="18A60DE5"/>
    <w:rsid w:val="18AC5CCF"/>
    <w:rsid w:val="18BA4890"/>
    <w:rsid w:val="18C528D3"/>
    <w:rsid w:val="18C94AD3"/>
    <w:rsid w:val="18DA283C"/>
    <w:rsid w:val="18E11E1D"/>
    <w:rsid w:val="18E31696"/>
    <w:rsid w:val="18E436BB"/>
    <w:rsid w:val="18E84F59"/>
    <w:rsid w:val="18F338FE"/>
    <w:rsid w:val="190D676E"/>
    <w:rsid w:val="19102702"/>
    <w:rsid w:val="19121FD6"/>
    <w:rsid w:val="19137AFC"/>
    <w:rsid w:val="191E4E1F"/>
    <w:rsid w:val="19241D0A"/>
    <w:rsid w:val="192455D8"/>
    <w:rsid w:val="19322678"/>
    <w:rsid w:val="19436634"/>
    <w:rsid w:val="195419CC"/>
    <w:rsid w:val="197113F3"/>
    <w:rsid w:val="197467ED"/>
    <w:rsid w:val="198729C4"/>
    <w:rsid w:val="19873F7E"/>
    <w:rsid w:val="19A76BC3"/>
    <w:rsid w:val="19BB266E"/>
    <w:rsid w:val="19C264EF"/>
    <w:rsid w:val="19C77265"/>
    <w:rsid w:val="19DE010A"/>
    <w:rsid w:val="19E00326"/>
    <w:rsid w:val="19FE07AD"/>
    <w:rsid w:val="1A226249"/>
    <w:rsid w:val="1A27385F"/>
    <w:rsid w:val="1A426205"/>
    <w:rsid w:val="1A606D71"/>
    <w:rsid w:val="1A622AE9"/>
    <w:rsid w:val="1A693E78"/>
    <w:rsid w:val="1A7867B1"/>
    <w:rsid w:val="1A7D3DC7"/>
    <w:rsid w:val="1A7F18ED"/>
    <w:rsid w:val="1A8C7B66"/>
    <w:rsid w:val="1A9923CA"/>
    <w:rsid w:val="1AA475A6"/>
    <w:rsid w:val="1AA94BBC"/>
    <w:rsid w:val="1AB64BE3"/>
    <w:rsid w:val="1ABC48F0"/>
    <w:rsid w:val="1AC15A62"/>
    <w:rsid w:val="1AD02149"/>
    <w:rsid w:val="1AF44089"/>
    <w:rsid w:val="1B0E2C71"/>
    <w:rsid w:val="1B0E67CD"/>
    <w:rsid w:val="1B1262BE"/>
    <w:rsid w:val="1B3B1CB8"/>
    <w:rsid w:val="1B3C158C"/>
    <w:rsid w:val="1B472A47"/>
    <w:rsid w:val="1B495A57"/>
    <w:rsid w:val="1B542D7A"/>
    <w:rsid w:val="1B682381"/>
    <w:rsid w:val="1B79633D"/>
    <w:rsid w:val="1B9211AC"/>
    <w:rsid w:val="1BA17641"/>
    <w:rsid w:val="1BB235FD"/>
    <w:rsid w:val="1BBB45BA"/>
    <w:rsid w:val="1BCF0653"/>
    <w:rsid w:val="1BD47A17"/>
    <w:rsid w:val="1BE37C5A"/>
    <w:rsid w:val="1BFB4FA4"/>
    <w:rsid w:val="1C0338D9"/>
    <w:rsid w:val="1C053D3A"/>
    <w:rsid w:val="1C0A51E7"/>
    <w:rsid w:val="1C0D4CD7"/>
    <w:rsid w:val="1C136593"/>
    <w:rsid w:val="1C146065"/>
    <w:rsid w:val="1C184ED2"/>
    <w:rsid w:val="1C1E6EE4"/>
    <w:rsid w:val="1C204A0A"/>
    <w:rsid w:val="1C2C1601"/>
    <w:rsid w:val="1C2C33AF"/>
    <w:rsid w:val="1C3E30E2"/>
    <w:rsid w:val="1C7A6810"/>
    <w:rsid w:val="1C850D11"/>
    <w:rsid w:val="1C961170"/>
    <w:rsid w:val="1CB515F6"/>
    <w:rsid w:val="1CB810E7"/>
    <w:rsid w:val="1CBC0BD7"/>
    <w:rsid w:val="1CC63804"/>
    <w:rsid w:val="1CD04682"/>
    <w:rsid w:val="1CD777BF"/>
    <w:rsid w:val="1CFD4D4B"/>
    <w:rsid w:val="1CFF6D16"/>
    <w:rsid w:val="1D04257E"/>
    <w:rsid w:val="1D167BBB"/>
    <w:rsid w:val="1D24677C"/>
    <w:rsid w:val="1D3C5874"/>
    <w:rsid w:val="1D3E29C2"/>
    <w:rsid w:val="1D547061"/>
    <w:rsid w:val="1D596426"/>
    <w:rsid w:val="1D5C5F16"/>
    <w:rsid w:val="1D631052"/>
    <w:rsid w:val="1D774AFE"/>
    <w:rsid w:val="1D7768AC"/>
    <w:rsid w:val="1D7B7332"/>
    <w:rsid w:val="1D7F39B2"/>
    <w:rsid w:val="1D813BCE"/>
    <w:rsid w:val="1D840FC9"/>
    <w:rsid w:val="1D84721B"/>
    <w:rsid w:val="1D882867"/>
    <w:rsid w:val="1D9F2AC8"/>
    <w:rsid w:val="1DA348C9"/>
    <w:rsid w:val="1DB96EC4"/>
    <w:rsid w:val="1DBB0E8E"/>
    <w:rsid w:val="1DC31AF1"/>
    <w:rsid w:val="1DD27F86"/>
    <w:rsid w:val="1DD7559C"/>
    <w:rsid w:val="1DF61EC7"/>
    <w:rsid w:val="1DF63C75"/>
    <w:rsid w:val="1DF94E91"/>
    <w:rsid w:val="1DFD14A7"/>
    <w:rsid w:val="1E206F43"/>
    <w:rsid w:val="1E220F0E"/>
    <w:rsid w:val="1E2F362A"/>
    <w:rsid w:val="1E380731"/>
    <w:rsid w:val="1E3C3632"/>
    <w:rsid w:val="1E3D5D47"/>
    <w:rsid w:val="1E3E386E"/>
    <w:rsid w:val="1E4A2212"/>
    <w:rsid w:val="1E566E09"/>
    <w:rsid w:val="1E5E39A7"/>
    <w:rsid w:val="1E62755C"/>
    <w:rsid w:val="1E650DFA"/>
    <w:rsid w:val="1E827BFE"/>
    <w:rsid w:val="1E876FC3"/>
    <w:rsid w:val="1E9A4F48"/>
    <w:rsid w:val="1EB8717C"/>
    <w:rsid w:val="1EC65D3D"/>
    <w:rsid w:val="1ECF44C6"/>
    <w:rsid w:val="1ED1023E"/>
    <w:rsid w:val="1F411ED6"/>
    <w:rsid w:val="1F501AAA"/>
    <w:rsid w:val="1F503858"/>
    <w:rsid w:val="1F505606"/>
    <w:rsid w:val="1F507E98"/>
    <w:rsid w:val="1F536EA5"/>
    <w:rsid w:val="1F58270D"/>
    <w:rsid w:val="1F5C3FAB"/>
    <w:rsid w:val="1F69491A"/>
    <w:rsid w:val="1F6E3CDF"/>
    <w:rsid w:val="1F794E23"/>
    <w:rsid w:val="1F8B2AE2"/>
    <w:rsid w:val="1F9D6372"/>
    <w:rsid w:val="1FA15E62"/>
    <w:rsid w:val="1FCB7383"/>
    <w:rsid w:val="1FD44489"/>
    <w:rsid w:val="1FD46237"/>
    <w:rsid w:val="1FD75D28"/>
    <w:rsid w:val="1FDE2C12"/>
    <w:rsid w:val="1FE65F6B"/>
    <w:rsid w:val="1FEA6512"/>
    <w:rsid w:val="1FED72F9"/>
    <w:rsid w:val="20014B53"/>
    <w:rsid w:val="20052895"/>
    <w:rsid w:val="200603BB"/>
    <w:rsid w:val="200F101E"/>
    <w:rsid w:val="20140D2A"/>
    <w:rsid w:val="20191E9C"/>
    <w:rsid w:val="201E3957"/>
    <w:rsid w:val="201E74B3"/>
    <w:rsid w:val="20256A93"/>
    <w:rsid w:val="202A39A5"/>
    <w:rsid w:val="202B1BD0"/>
    <w:rsid w:val="2030302D"/>
    <w:rsid w:val="203647FC"/>
    <w:rsid w:val="203767C6"/>
    <w:rsid w:val="204038CD"/>
    <w:rsid w:val="204D1B46"/>
    <w:rsid w:val="20523600"/>
    <w:rsid w:val="205748A4"/>
    <w:rsid w:val="205C7FDB"/>
    <w:rsid w:val="205E3D53"/>
    <w:rsid w:val="20614F5F"/>
    <w:rsid w:val="20631369"/>
    <w:rsid w:val="20711CD8"/>
    <w:rsid w:val="20765541"/>
    <w:rsid w:val="20823EE5"/>
    <w:rsid w:val="209B0B03"/>
    <w:rsid w:val="209B6D55"/>
    <w:rsid w:val="20AA343C"/>
    <w:rsid w:val="20AF45AF"/>
    <w:rsid w:val="20BE02BA"/>
    <w:rsid w:val="20C75D9C"/>
    <w:rsid w:val="20CA13E8"/>
    <w:rsid w:val="20CF4C51"/>
    <w:rsid w:val="20CF69FF"/>
    <w:rsid w:val="20E00C0C"/>
    <w:rsid w:val="20E97AC1"/>
    <w:rsid w:val="20EF2BFD"/>
    <w:rsid w:val="20F621DE"/>
    <w:rsid w:val="20F63F8C"/>
    <w:rsid w:val="20FD17BE"/>
    <w:rsid w:val="21004E0A"/>
    <w:rsid w:val="211014F1"/>
    <w:rsid w:val="211F7986"/>
    <w:rsid w:val="214A01DA"/>
    <w:rsid w:val="215A0981"/>
    <w:rsid w:val="21843C8D"/>
    <w:rsid w:val="219739C1"/>
    <w:rsid w:val="21AB121A"/>
    <w:rsid w:val="21AD0AEE"/>
    <w:rsid w:val="21C5052E"/>
    <w:rsid w:val="21D818E3"/>
    <w:rsid w:val="21E169EA"/>
    <w:rsid w:val="221943D6"/>
    <w:rsid w:val="222C235B"/>
    <w:rsid w:val="22327245"/>
    <w:rsid w:val="22521696"/>
    <w:rsid w:val="2254540E"/>
    <w:rsid w:val="225E628C"/>
    <w:rsid w:val="22665141"/>
    <w:rsid w:val="226D4721"/>
    <w:rsid w:val="228C4BA7"/>
    <w:rsid w:val="228C5E24"/>
    <w:rsid w:val="229E2B2D"/>
    <w:rsid w:val="22A068A5"/>
    <w:rsid w:val="22A46395"/>
    <w:rsid w:val="22A719E1"/>
    <w:rsid w:val="22AA3280"/>
    <w:rsid w:val="22BD2FB3"/>
    <w:rsid w:val="22C34341"/>
    <w:rsid w:val="22D4654E"/>
    <w:rsid w:val="22D73147"/>
    <w:rsid w:val="22DB78DD"/>
    <w:rsid w:val="22E42C35"/>
    <w:rsid w:val="22F664C5"/>
    <w:rsid w:val="230E7CB2"/>
    <w:rsid w:val="230F7587"/>
    <w:rsid w:val="23103A2A"/>
    <w:rsid w:val="2318468D"/>
    <w:rsid w:val="23241284"/>
    <w:rsid w:val="232474D6"/>
    <w:rsid w:val="23264FFC"/>
    <w:rsid w:val="2338088B"/>
    <w:rsid w:val="235C428D"/>
    <w:rsid w:val="236B0C61"/>
    <w:rsid w:val="237A0EA4"/>
    <w:rsid w:val="2393640A"/>
    <w:rsid w:val="239D4B92"/>
    <w:rsid w:val="23A128D5"/>
    <w:rsid w:val="23A44173"/>
    <w:rsid w:val="23AC6E99"/>
    <w:rsid w:val="23BD6FE3"/>
    <w:rsid w:val="23D36806"/>
    <w:rsid w:val="23E17175"/>
    <w:rsid w:val="23F070F8"/>
    <w:rsid w:val="23FC3FAF"/>
    <w:rsid w:val="23FF13A9"/>
    <w:rsid w:val="24082954"/>
    <w:rsid w:val="240A3547"/>
    <w:rsid w:val="24150BCD"/>
    <w:rsid w:val="241C63FF"/>
    <w:rsid w:val="243C43AB"/>
    <w:rsid w:val="244871F4"/>
    <w:rsid w:val="244A6AC8"/>
    <w:rsid w:val="245060A9"/>
    <w:rsid w:val="24523BCF"/>
    <w:rsid w:val="24561911"/>
    <w:rsid w:val="24566D80"/>
    <w:rsid w:val="24637B8A"/>
    <w:rsid w:val="246A0F18"/>
    <w:rsid w:val="249661B1"/>
    <w:rsid w:val="249B5576"/>
    <w:rsid w:val="249C4E4A"/>
    <w:rsid w:val="249D12EE"/>
    <w:rsid w:val="24A73F1B"/>
    <w:rsid w:val="24B32E9F"/>
    <w:rsid w:val="24B65F0C"/>
    <w:rsid w:val="24B71C84"/>
    <w:rsid w:val="24D64800"/>
    <w:rsid w:val="24E011DB"/>
    <w:rsid w:val="24E0567E"/>
    <w:rsid w:val="24E52C95"/>
    <w:rsid w:val="24EC7B7F"/>
    <w:rsid w:val="24F8023A"/>
    <w:rsid w:val="250749B9"/>
    <w:rsid w:val="250A6257"/>
    <w:rsid w:val="25145328"/>
    <w:rsid w:val="25186BC6"/>
    <w:rsid w:val="25201F1F"/>
    <w:rsid w:val="25292B82"/>
    <w:rsid w:val="2533666B"/>
    <w:rsid w:val="254479BB"/>
    <w:rsid w:val="25453733"/>
    <w:rsid w:val="254C3116"/>
    <w:rsid w:val="256C0CC0"/>
    <w:rsid w:val="256F255E"/>
    <w:rsid w:val="25783B09"/>
    <w:rsid w:val="257858B7"/>
    <w:rsid w:val="258E0C37"/>
    <w:rsid w:val="259A146C"/>
    <w:rsid w:val="25A55F80"/>
    <w:rsid w:val="25BF34E6"/>
    <w:rsid w:val="25C805EC"/>
    <w:rsid w:val="25D02FFD"/>
    <w:rsid w:val="25D24FC7"/>
    <w:rsid w:val="25D32AED"/>
    <w:rsid w:val="25D5565D"/>
    <w:rsid w:val="25E82A3D"/>
    <w:rsid w:val="25E92311"/>
    <w:rsid w:val="25FC2044"/>
    <w:rsid w:val="2604714B"/>
    <w:rsid w:val="2629095F"/>
    <w:rsid w:val="262D044F"/>
    <w:rsid w:val="26307F40"/>
    <w:rsid w:val="263F0183"/>
    <w:rsid w:val="265359DC"/>
    <w:rsid w:val="266B541C"/>
    <w:rsid w:val="26717FA0"/>
    <w:rsid w:val="26753BA5"/>
    <w:rsid w:val="267E6EFD"/>
    <w:rsid w:val="268A58A2"/>
    <w:rsid w:val="268C786C"/>
    <w:rsid w:val="26A5092E"/>
    <w:rsid w:val="26A821CC"/>
    <w:rsid w:val="26BE379D"/>
    <w:rsid w:val="26BE72FA"/>
    <w:rsid w:val="26DB7EAB"/>
    <w:rsid w:val="26E36D60"/>
    <w:rsid w:val="2702368A"/>
    <w:rsid w:val="27070CA1"/>
    <w:rsid w:val="27147861"/>
    <w:rsid w:val="271A4F87"/>
    <w:rsid w:val="27343A60"/>
    <w:rsid w:val="27361586"/>
    <w:rsid w:val="27400656"/>
    <w:rsid w:val="274C6FFB"/>
    <w:rsid w:val="27606603"/>
    <w:rsid w:val="27871DE1"/>
    <w:rsid w:val="278C564A"/>
    <w:rsid w:val="278E3170"/>
    <w:rsid w:val="279544FE"/>
    <w:rsid w:val="27A04C51"/>
    <w:rsid w:val="27AB3D22"/>
    <w:rsid w:val="27B24862"/>
    <w:rsid w:val="27B506FD"/>
    <w:rsid w:val="27BA3F65"/>
    <w:rsid w:val="27CE17BE"/>
    <w:rsid w:val="27D72D69"/>
    <w:rsid w:val="27E70AD2"/>
    <w:rsid w:val="27F154AD"/>
    <w:rsid w:val="27F76F67"/>
    <w:rsid w:val="27FF7BCA"/>
    <w:rsid w:val="280E2503"/>
    <w:rsid w:val="28212236"/>
    <w:rsid w:val="282835C4"/>
    <w:rsid w:val="283642C0"/>
    <w:rsid w:val="283F446A"/>
    <w:rsid w:val="28550131"/>
    <w:rsid w:val="28610884"/>
    <w:rsid w:val="28621840"/>
    <w:rsid w:val="28642123"/>
    <w:rsid w:val="286640ED"/>
    <w:rsid w:val="286D7229"/>
    <w:rsid w:val="2874680A"/>
    <w:rsid w:val="287C7332"/>
    <w:rsid w:val="28A075FF"/>
    <w:rsid w:val="28A32C4B"/>
    <w:rsid w:val="28BC3D0D"/>
    <w:rsid w:val="28CF57EE"/>
    <w:rsid w:val="28D23530"/>
    <w:rsid w:val="28D76D98"/>
    <w:rsid w:val="28E3477F"/>
    <w:rsid w:val="29037B8D"/>
    <w:rsid w:val="29080D00"/>
    <w:rsid w:val="290C07F0"/>
    <w:rsid w:val="293B2E83"/>
    <w:rsid w:val="293B7327"/>
    <w:rsid w:val="2940493E"/>
    <w:rsid w:val="296879F1"/>
    <w:rsid w:val="297665B1"/>
    <w:rsid w:val="298A7967"/>
    <w:rsid w:val="298C1931"/>
    <w:rsid w:val="2996455E"/>
    <w:rsid w:val="29AE2ACE"/>
    <w:rsid w:val="29C94933"/>
    <w:rsid w:val="29D67050"/>
    <w:rsid w:val="29EF3C6E"/>
    <w:rsid w:val="2A1F09F7"/>
    <w:rsid w:val="2A2878AC"/>
    <w:rsid w:val="2A30050E"/>
    <w:rsid w:val="2A467D32"/>
    <w:rsid w:val="2A573CED"/>
    <w:rsid w:val="2A693A20"/>
    <w:rsid w:val="2A6B1546"/>
    <w:rsid w:val="2A6F54DA"/>
    <w:rsid w:val="2A8D5961"/>
    <w:rsid w:val="2A9E7B6E"/>
    <w:rsid w:val="2AA84549"/>
    <w:rsid w:val="2AB90504"/>
    <w:rsid w:val="2AB949A8"/>
    <w:rsid w:val="2ACB46DB"/>
    <w:rsid w:val="2AF43C32"/>
    <w:rsid w:val="2B0379D1"/>
    <w:rsid w:val="2B1A4D1A"/>
    <w:rsid w:val="2B1B2F6C"/>
    <w:rsid w:val="2B1C6CE5"/>
    <w:rsid w:val="2B3202B6"/>
    <w:rsid w:val="2B391645"/>
    <w:rsid w:val="2B4A3852"/>
    <w:rsid w:val="2B585F6F"/>
    <w:rsid w:val="2B7475C0"/>
    <w:rsid w:val="2B8F395A"/>
    <w:rsid w:val="2B9B22FF"/>
    <w:rsid w:val="2BA80578"/>
    <w:rsid w:val="2BB12B4A"/>
    <w:rsid w:val="2BB62C95"/>
    <w:rsid w:val="2BBD4024"/>
    <w:rsid w:val="2BCC4267"/>
    <w:rsid w:val="2BDD0222"/>
    <w:rsid w:val="2BDE3F9A"/>
    <w:rsid w:val="2BF06DB9"/>
    <w:rsid w:val="2BF33EE9"/>
    <w:rsid w:val="2BFA7026"/>
    <w:rsid w:val="2BFF288E"/>
    <w:rsid w:val="2C071743"/>
    <w:rsid w:val="2C0A4D8F"/>
    <w:rsid w:val="2C11436F"/>
    <w:rsid w:val="2C131E96"/>
    <w:rsid w:val="2C1B6F9C"/>
    <w:rsid w:val="2C31056E"/>
    <w:rsid w:val="2C4604BD"/>
    <w:rsid w:val="2C491D5B"/>
    <w:rsid w:val="2C5F50DB"/>
    <w:rsid w:val="2C66290D"/>
    <w:rsid w:val="2C6E531E"/>
    <w:rsid w:val="2C723060"/>
    <w:rsid w:val="2C7768C8"/>
    <w:rsid w:val="2C7E7C57"/>
    <w:rsid w:val="2C862667"/>
    <w:rsid w:val="2C9C00DD"/>
    <w:rsid w:val="2C9F5E1F"/>
    <w:rsid w:val="2CAF6062"/>
    <w:rsid w:val="2CB73169"/>
    <w:rsid w:val="2CB847EB"/>
    <w:rsid w:val="2CBC252D"/>
    <w:rsid w:val="2CBF3DCB"/>
    <w:rsid w:val="2CC3566A"/>
    <w:rsid w:val="2CEE645F"/>
    <w:rsid w:val="2CF47F19"/>
    <w:rsid w:val="2CF75313"/>
    <w:rsid w:val="2D1B54A6"/>
    <w:rsid w:val="2D1C4253"/>
    <w:rsid w:val="2D241E80"/>
    <w:rsid w:val="2D256324"/>
    <w:rsid w:val="2D2F71A3"/>
    <w:rsid w:val="2D32459D"/>
    <w:rsid w:val="2D3447B9"/>
    <w:rsid w:val="2D4B150D"/>
    <w:rsid w:val="2D60735C"/>
    <w:rsid w:val="2D684463"/>
    <w:rsid w:val="2D720E3E"/>
    <w:rsid w:val="2D783662"/>
    <w:rsid w:val="2D7B23E8"/>
    <w:rsid w:val="2D99286E"/>
    <w:rsid w:val="2D99461C"/>
    <w:rsid w:val="2D9E60D7"/>
    <w:rsid w:val="2DBE22D5"/>
    <w:rsid w:val="2DC93154"/>
    <w:rsid w:val="2DCD42C6"/>
    <w:rsid w:val="2DD12008"/>
    <w:rsid w:val="2DD13DB6"/>
    <w:rsid w:val="2DDA7B1D"/>
    <w:rsid w:val="2DDD09AD"/>
    <w:rsid w:val="2DE25FC3"/>
    <w:rsid w:val="2DE41D3C"/>
    <w:rsid w:val="2DEA4E78"/>
    <w:rsid w:val="2DF52CAD"/>
    <w:rsid w:val="2E0C4DEE"/>
    <w:rsid w:val="2E352597"/>
    <w:rsid w:val="2E3A195C"/>
    <w:rsid w:val="2E4137E6"/>
    <w:rsid w:val="2E532A1D"/>
    <w:rsid w:val="2E5D1AEE"/>
    <w:rsid w:val="2E6609A2"/>
    <w:rsid w:val="2E7F5B33"/>
    <w:rsid w:val="2E823302"/>
    <w:rsid w:val="2E953036"/>
    <w:rsid w:val="2E9574DA"/>
    <w:rsid w:val="2E9A064C"/>
    <w:rsid w:val="2EC4391B"/>
    <w:rsid w:val="2EC851B9"/>
    <w:rsid w:val="2ED3590C"/>
    <w:rsid w:val="2ED753FC"/>
    <w:rsid w:val="2EE67D35"/>
    <w:rsid w:val="2EF06BB9"/>
    <w:rsid w:val="2EF37D5C"/>
    <w:rsid w:val="2F02103F"/>
    <w:rsid w:val="2F0A3A24"/>
    <w:rsid w:val="2F0B32F8"/>
    <w:rsid w:val="2F124686"/>
    <w:rsid w:val="2F3960B7"/>
    <w:rsid w:val="2F3E547B"/>
    <w:rsid w:val="2F464330"/>
    <w:rsid w:val="2F4D56BE"/>
    <w:rsid w:val="2F4F7689"/>
    <w:rsid w:val="2F511653"/>
    <w:rsid w:val="2F5C3B54"/>
    <w:rsid w:val="2F6F7D2B"/>
    <w:rsid w:val="2F827A5E"/>
    <w:rsid w:val="2F8B61E7"/>
    <w:rsid w:val="2FAB0637"/>
    <w:rsid w:val="2FB614B6"/>
    <w:rsid w:val="2FBB4D1E"/>
    <w:rsid w:val="2FC173DB"/>
    <w:rsid w:val="2FC17E5A"/>
    <w:rsid w:val="2FDB716E"/>
    <w:rsid w:val="2FE778C1"/>
    <w:rsid w:val="2FE83639"/>
    <w:rsid w:val="30004E27"/>
    <w:rsid w:val="301937F3"/>
    <w:rsid w:val="302208F9"/>
    <w:rsid w:val="302A19AD"/>
    <w:rsid w:val="303F594F"/>
    <w:rsid w:val="30590093"/>
    <w:rsid w:val="30703D5A"/>
    <w:rsid w:val="30744ECD"/>
    <w:rsid w:val="307732ED"/>
    <w:rsid w:val="30803872"/>
    <w:rsid w:val="308275EA"/>
    <w:rsid w:val="30893C43"/>
    <w:rsid w:val="30937A49"/>
    <w:rsid w:val="309B06AC"/>
    <w:rsid w:val="309F63EE"/>
    <w:rsid w:val="30A12166"/>
    <w:rsid w:val="30B71989"/>
    <w:rsid w:val="30C61BCC"/>
    <w:rsid w:val="30DC4F4C"/>
    <w:rsid w:val="30EB518F"/>
    <w:rsid w:val="31322DBE"/>
    <w:rsid w:val="31490108"/>
    <w:rsid w:val="315E0057"/>
    <w:rsid w:val="3166515D"/>
    <w:rsid w:val="316D3DF6"/>
    <w:rsid w:val="316F4012"/>
    <w:rsid w:val="317653A0"/>
    <w:rsid w:val="31815AF3"/>
    <w:rsid w:val="31864EB8"/>
    <w:rsid w:val="31885988"/>
    <w:rsid w:val="31921AAF"/>
    <w:rsid w:val="319E66A5"/>
    <w:rsid w:val="31A11CF2"/>
    <w:rsid w:val="31C14142"/>
    <w:rsid w:val="31C205E6"/>
    <w:rsid w:val="32017127"/>
    <w:rsid w:val="32052280"/>
    <w:rsid w:val="3220355E"/>
    <w:rsid w:val="32250B75"/>
    <w:rsid w:val="322A267E"/>
    <w:rsid w:val="323D6795"/>
    <w:rsid w:val="32425283"/>
    <w:rsid w:val="3267118D"/>
    <w:rsid w:val="327318E0"/>
    <w:rsid w:val="327411B4"/>
    <w:rsid w:val="327A0EC0"/>
    <w:rsid w:val="32902492"/>
    <w:rsid w:val="32A63A63"/>
    <w:rsid w:val="32B06690"/>
    <w:rsid w:val="32C97752"/>
    <w:rsid w:val="32D57EA5"/>
    <w:rsid w:val="32DD4FAB"/>
    <w:rsid w:val="32E60304"/>
    <w:rsid w:val="32EC51EE"/>
    <w:rsid w:val="32F742BF"/>
    <w:rsid w:val="33010C9A"/>
    <w:rsid w:val="33093FF2"/>
    <w:rsid w:val="330D3AE3"/>
    <w:rsid w:val="332350B4"/>
    <w:rsid w:val="33312FC4"/>
    <w:rsid w:val="33582884"/>
    <w:rsid w:val="33631954"/>
    <w:rsid w:val="33792F26"/>
    <w:rsid w:val="337E053C"/>
    <w:rsid w:val="33813B89"/>
    <w:rsid w:val="33866EDA"/>
    <w:rsid w:val="338F274A"/>
    <w:rsid w:val="33977850"/>
    <w:rsid w:val="339B7340"/>
    <w:rsid w:val="33A37FA3"/>
    <w:rsid w:val="33B77164"/>
    <w:rsid w:val="33F26834"/>
    <w:rsid w:val="33F407FF"/>
    <w:rsid w:val="33FB393B"/>
    <w:rsid w:val="340053F5"/>
    <w:rsid w:val="342F1837"/>
    <w:rsid w:val="34452E08"/>
    <w:rsid w:val="344F012B"/>
    <w:rsid w:val="345117AD"/>
    <w:rsid w:val="346040E6"/>
    <w:rsid w:val="34796F56"/>
    <w:rsid w:val="348778C5"/>
    <w:rsid w:val="34AE6BFF"/>
    <w:rsid w:val="34B955A4"/>
    <w:rsid w:val="34BA1A48"/>
    <w:rsid w:val="34CC177B"/>
    <w:rsid w:val="34CE2DFE"/>
    <w:rsid w:val="34D1371E"/>
    <w:rsid w:val="34E72111"/>
    <w:rsid w:val="34EC3EA5"/>
    <w:rsid w:val="34EE524E"/>
    <w:rsid w:val="3511718E"/>
    <w:rsid w:val="352E66C1"/>
    <w:rsid w:val="3538296D"/>
    <w:rsid w:val="3566572C"/>
    <w:rsid w:val="356E45E1"/>
    <w:rsid w:val="357065AB"/>
    <w:rsid w:val="35747E49"/>
    <w:rsid w:val="35753BC1"/>
    <w:rsid w:val="357C0AAC"/>
    <w:rsid w:val="3583105E"/>
    <w:rsid w:val="35977693"/>
    <w:rsid w:val="359C2EFC"/>
    <w:rsid w:val="359E4EC6"/>
    <w:rsid w:val="35A46254"/>
    <w:rsid w:val="35A87E15"/>
    <w:rsid w:val="35B069A7"/>
    <w:rsid w:val="35C16E06"/>
    <w:rsid w:val="35DF4502"/>
    <w:rsid w:val="360F7B72"/>
    <w:rsid w:val="36107446"/>
    <w:rsid w:val="36213401"/>
    <w:rsid w:val="36257395"/>
    <w:rsid w:val="364C66D0"/>
    <w:rsid w:val="36546371"/>
    <w:rsid w:val="36785717"/>
    <w:rsid w:val="367D0F7F"/>
    <w:rsid w:val="369342FF"/>
    <w:rsid w:val="369D33CF"/>
    <w:rsid w:val="36AA1648"/>
    <w:rsid w:val="36E25286"/>
    <w:rsid w:val="36E27034"/>
    <w:rsid w:val="36E36908"/>
    <w:rsid w:val="36E7464B"/>
    <w:rsid w:val="36E763F9"/>
    <w:rsid w:val="36F31241"/>
    <w:rsid w:val="36F62AE0"/>
    <w:rsid w:val="3701395E"/>
    <w:rsid w:val="370C5E5F"/>
    <w:rsid w:val="371A4A20"/>
    <w:rsid w:val="37227431"/>
    <w:rsid w:val="373F7FE3"/>
    <w:rsid w:val="37492C0F"/>
    <w:rsid w:val="37691503"/>
    <w:rsid w:val="37824373"/>
    <w:rsid w:val="378400EB"/>
    <w:rsid w:val="378602BB"/>
    <w:rsid w:val="37977E1F"/>
    <w:rsid w:val="379876F3"/>
    <w:rsid w:val="37C4498C"/>
    <w:rsid w:val="37E17A8A"/>
    <w:rsid w:val="37F039D3"/>
    <w:rsid w:val="37F52D97"/>
    <w:rsid w:val="38060B00"/>
    <w:rsid w:val="38064FA4"/>
    <w:rsid w:val="3809239F"/>
    <w:rsid w:val="38156F95"/>
    <w:rsid w:val="381A45AC"/>
    <w:rsid w:val="381E5E4A"/>
    <w:rsid w:val="381F1BC2"/>
    <w:rsid w:val="383828CB"/>
    <w:rsid w:val="38451629"/>
    <w:rsid w:val="384B0C09"/>
    <w:rsid w:val="38523D46"/>
    <w:rsid w:val="385E26EA"/>
    <w:rsid w:val="386E2A46"/>
    <w:rsid w:val="387E4B3B"/>
    <w:rsid w:val="388365F5"/>
    <w:rsid w:val="388A4827"/>
    <w:rsid w:val="38A722E3"/>
    <w:rsid w:val="38AF2F46"/>
    <w:rsid w:val="38B16E3F"/>
    <w:rsid w:val="38BA0BFF"/>
    <w:rsid w:val="38C509BB"/>
    <w:rsid w:val="38C5276A"/>
    <w:rsid w:val="38E47094"/>
    <w:rsid w:val="38EF3C8A"/>
    <w:rsid w:val="38F44DFD"/>
    <w:rsid w:val="38F60B75"/>
    <w:rsid w:val="39050DB8"/>
    <w:rsid w:val="390E4110"/>
    <w:rsid w:val="39162FC5"/>
    <w:rsid w:val="39202096"/>
    <w:rsid w:val="39205BF2"/>
    <w:rsid w:val="39292CF8"/>
    <w:rsid w:val="393F076E"/>
    <w:rsid w:val="39495149"/>
    <w:rsid w:val="3958538C"/>
    <w:rsid w:val="39665CFB"/>
    <w:rsid w:val="3969383E"/>
    <w:rsid w:val="396B3311"/>
    <w:rsid w:val="396E4BAF"/>
    <w:rsid w:val="39785A2E"/>
    <w:rsid w:val="397B107A"/>
    <w:rsid w:val="397D4DF2"/>
    <w:rsid w:val="397F4EFC"/>
    <w:rsid w:val="397F500E"/>
    <w:rsid w:val="39873EC3"/>
    <w:rsid w:val="398B750F"/>
    <w:rsid w:val="39904B26"/>
    <w:rsid w:val="399C7CC3"/>
    <w:rsid w:val="39B36A66"/>
    <w:rsid w:val="39B97C5D"/>
    <w:rsid w:val="39D569DC"/>
    <w:rsid w:val="39E430C3"/>
    <w:rsid w:val="39E84962"/>
    <w:rsid w:val="39EB4653"/>
    <w:rsid w:val="39FC665F"/>
    <w:rsid w:val="3A053765"/>
    <w:rsid w:val="3A0B0650"/>
    <w:rsid w:val="3A10210A"/>
    <w:rsid w:val="3A125E82"/>
    <w:rsid w:val="3A1439A9"/>
    <w:rsid w:val="3A173499"/>
    <w:rsid w:val="3A233BEC"/>
    <w:rsid w:val="3A30455A"/>
    <w:rsid w:val="3A371445"/>
    <w:rsid w:val="3A445910"/>
    <w:rsid w:val="3A577D39"/>
    <w:rsid w:val="3A5A0CF5"/>
    <w:rsid w:val="3A61177C"/>
    <w:rsid w:val="3A65181F"/>
    <w:rsid w:val="3A661D2A"/>
    <w:rsid w:val="3A6A35C8"/>
    <w:rsid w:val="3A824DB6"/>
    <w:rsid w:val="3A880B19"/>
    <w:rsid w:val="3A8A3C6B"/>
    <w:rsid w:val="3AA30888"/>
    <w:rsid w:val="3AB02FA5"/>
    <w:rsid w:val="3AD43138"/>
    <w:rsid w:val="3ADD023E"/>
    <w:rsid w:val="3AF70BD4"/>
    <w:rsid w:val="3B005CDB"/>
    <w:rsid w:val="3B0F6F5E"/>
    <w:rsid w:val="3B183024"/>
    <w:rsid w:val="3B190B4B"/>
    <w:rsid w:val="3B1B48C3"/>
    <w:rsid w:val="3B223EA3"/>
    <w:rsid w:val="3B2A71FC"/>
    <w:rsid w:val="3B334302"/>
    <w:rsid w:val="3B6444BC"/>
    <w:rsid w:val="3B691AD2"/>
    <w:rsid w:val="3B697D24"/>
    <w:rsid w:val="3B7010B2"/>
    <w:rsid w:val="3B820DE6"/>
    <w:rsid w:val="3B895CD0"/>
    <w:rsid w:val="3B8A2C51"/>
    <w:rsid w:val="3B9B3D8E"/>
    <w:rsid w:val="3B9F72A2"/>
    <w:rsid w:val="3BA743A8"/>
    <w:rsid w:val="3BA90120"/>
    <w:rsid w:val="3BAC7C11"/>
    <w:rsid w:val="3BAE1BDB"/>
    <w:rsid w:val="3BB30F9F"/>
    <w:rsid w:val="3BB32D4D"/>
    <w:rsid w:val="3BBC60A6"/>
    <w:rsid w:val="3BC5102E"/>
    <w:rsid w:val="3BE253E1"/>
    <w:rsid w:val="3BF75330"/>
    <w:rsid w:val="3C3F2833"/>
    <w:rsid w:val="3C440BD3"/>
    <w:rsid w:val="3C636521"/>
    <w:rsid w:val="3C66681A"/>
    <w:rsid w:val="3C720E5A"/>
    <w:rsid w:val="3C802FF2"/>
    <w:rsid w:val="3C8B3CCA"/>
    <w:rsid w:val="3C8D2A97"/>
    <w:rsid w:val="3C97266F"/>
    <w:rsid w:val="3CA408E8"/>
    <w:rsid w:val="3CEA6C43"/>
    <w:rsid w:val="3D023F8C"/>
    <w:rsid w:val="3D031AB2"/>
    <w:rsid w:val="3D121CF5"/>
    <w:rsid w:val="3D26209C"/>
    <w:rsid w:val="3D3305EA"/>
    <w:rsid w:val="3D4A148F"/>
    <w:rsid w:val="3D5A3DC8"/>
    <w:rsid w:val="3D5F13DF"/>
    <w:rsid w:val="3D6469F5"/>
    <w:rsid w:val="3D6F0C6A"/>
    <w:rsid w:val="3D853395"/>
    <w:rsid w:val="3D87623F"/>
    <w:rsid w:val="3D966B86"/>
    <w:rsid w:val="3D9B3872"/>
    <w:rsid w:val="3D9D3CB5"/>
    <w:rsid w:val="3DA6700D"/>
    <w:rsid w:val="3DBA03C3"/>
    <w:rsid w:val="3DBD7EB3"/>
    <w:rsid w:val="3DC92CFC"/>
    <w:rsid w:val="3DCB25D0"/>
    <w:rsid w:val="3DE96EFA"/>
    <w:rsid w:val="3DED0D6A"/>
    <w:rsid w:val="3DF8538F"/>
    <w:rsid w:val="3DFA4C63"/>
    <w:rsid w:val="3E0930F8"/>
    <w:rsid w:val="3E0B0C1F"/>
    <w:rsid w:val="3E1321C9"/>
    <w:rsid w:val="3E1877DF"/>
    <w:rsid w:val="3E1A70B4"/>
    <w:rsid w:val="3E1D0952"/>
    <w:rsid w:val="3E35213F"/>
    <w:rsid w:val="3E354AA4"/>
    <w:rsid w:val="3E483C21"/>
    <w:rsid w:val="3E4E4FAF"/>
    <w:rsid w:val="3E500D27"/>
    <w:rsid w:val="3E5A1BA6"/>
    <w:rsid w:val="3E5D51F2"/>
    <w:rsid w:val="3E5F0F6A"/>
    <w:rsid w:val="3E636CAD"/>
    <w:rsid w:val="3E7C38CA"/>
    <w:rsid w:val="3E7E3AE6"/>
    <w:rsid w:val="3E88226F"/>
    <w:rsid w:val="3E9C3F6D"/>
    <w:rsid w:val="3EA3354D"/>
    <w:rsid w:val="3EAD7F28"/>
    <w:rsid w:val="3EBC6B3B"/>
    <w:rsid w:val="3ECD4126"/>
    <w:rsid w:val="3ED2798E"/>
    <w:rsid w:val="3ED92ACB"/>
    <w:rsid w:val="3EF23B8C"/>
    <w:rsid w:val="3EF26282"/>
    <w:rsid w:val="3F161F71"/>
    <w:rsid w:val="3F283A52"/>
    <w:rsid w:val="3F375A43"/>
    <w:rsid w:val="3F424B14"/>
    <w:rsid w:val="3F5B3E28"/>
    <w:rsid w:val="3F6F78D3"/>
    <w:rsid w:val="3F7153F9"/>
    <w:rsid w:val="3F786788"/>
    <w:rsid w:val="3F7942AE"/>
    <w:rsid w:val="3F7D78FA"/>
    <w:rsid w:val="3F924981"/>
    <w:rsid w:val="3F980BD8"/>
    <w:rsid w:val="3FBF6BE3"/>
    <w:rsid w:val="3FC25C55"/>
    <w:rsid w:val="3FD6525C"/>
    <w:rsid w:val="3FD85478"/>
    <w:rsid w:val="3FDA11F0"/>
    <w:rsid w:val="3FDD2A8F"/>
    <w:rsid w:val="3FFA719D"/>
    <w:rsid w:val="3FFD6C8D"/>
    <w:rsid w:val="401D732F"/>
    <w:rsid w:val="40271F5C"/>
    <w:rsid w:val="40414F3F"/>
    <w:rsid w:val="4044666A"/>
    <w:rsid w:val="404A33D6"/>
    <w:rsid w:val="40532D51"/>
    <w:rsid w:val="405A40DF"/>
    <w:rsid w:val="40692574"/>
    <w:rsid w:val="40880C4C"/>
    <w:rsid w:val="4090365D"/>
    <w:rsid w:val="40A35A86"/>
    <w:rsid w:val="40A73721"/>
    <w:rsid w:val="40A8309D"/>
    <w:rsid w:val="40A92971"/>
    <w:rsid w:val="40B3559D"/>
    <w:rsid w:val="40B437EF"/>
    <w:rsid w:val="40C02768"/>
    <w:rsid w:val="40C854ED"/>
    <w:rsid w:val="40D53766"/>
    <w:rsid w:val="410071EA"/>
    <w:rsid w:val="41036525"/>
    <w:rsid w:val="410B53D9"/>
    <w:rsid w:val="410F6C78"/>
    <w:rsid w:val="41171FD0"/>
    <w:rsid w:val="41195D48"/>
    <w:rsid w:val="41197AF6"/>
    <w:rsid w:val="411E335F"/>
    <w:rsid w:val="41210759"/>
    <w:rsid w:val="412B15D8"/>
    <w:rsid w:val="41326E0A"/>
    <w:rsid w:val="41520244"/>
    <w:rsid w:val="417C34B1"/>
    <w:rsid w:val="417E5BAB"/>
    <w:rsid w:val="418331C2"/>
    <w:rsid w:val="418917E8"/>
    <w:rsid w:val="41913B31"/>
    <w:rsid w:val="41914F04"/>
    <w:rsid w:val="41CC2DBB"/>
    <w:rsid w:val="41FD11C6"/>
    <w:rsid w:val="420662CD"/>
    <w:rsid w:val="420E5181"/>
    <w:rsid w:val="42246753"/>
    <w:rsid w:val="42366486"/>
    <w:rsid w:val="42383FAC"/>
    <w:rsid w:val="4246491B"/>
    <w:rsid w:val="425564B9"/>
    <w:rsid w:val="425D3A13"/>
    <w:rsid w:val="425F5224"/>
    <w:rsid w:val="42641245"/>
    <w:rsid w:val="427F607F"/>
    <w:rsid w:val="42813BA5"/>
    <w:rsid w:val="428E1E1E"/>
    <w:rsid w:val="42905B96"/>
    <w:rsid w:val="42997141"/>
    <w:rsid w:val="42AB6E74"/>
    <w:rsid w:val="42AC04F6"/>
    <w:rsid w:val="42BA0E65"/>
    <w:rsid w:val="42BF022A"/>
    <w:rsid w:val="42DA32B5"/>
    <w:rsid w:val="42DA5063"/>
    <w:rsid w:val="42DC702D"/>
    <w:rsid w:val="42E47C90"/>
    <w:rsid w:val="42F00D2B"/>
    <w:rsid w:val="4300202F"/>
    <w:rsid w:val="431D0056"/>
    <w:rsid w:val="43217136"/>
    <w:rsid w:val="432D1637"/>
    <w:rsid w:val="4348021F"/>
    <w:rsid w:val="434D3A87"/>
    <w:rsid w:val="436112E1"/>
    <w:rsid w:val="43713C1A"/>
    <w:rsid w:val="43790D20"/>
    <w:rsid w:val="4379487C"/>
    <w:rsid w:val="43827BD5"/>
    <w:rsid w:val="4384058A"/>
    <w:rsid w:val="439671DC"/>
    <w:rsid w:val="43D67F21"/>
    <w:rsid w:val="43D85A47"/>
    <w:rsid w:val="43E26FC9"/>
    <w:rsid w:val="43E3619A"/>
    <w:rsid w:val="43F32881"/>
    <w:rsid w:val="43F9776B"/>
    <w:rsid w:val="43FC5884"/>
    <w:rsid w:val="44020867"/>
    <w:rsid w:val="440A7091"/>
    <w:rsid w:val="442708E0"/>
    <w:rsid w:val="44316F05"/>
    <w:rsid w:val="4467501D"/>
    <w:rsid w:val="446F7A2D"/>
    <w:rsid w:val="44735770"/>
    <w:rsid w:val="4484797D"/>
    <w:rsid w:val="448C3132"/>
    <w:rsid w:val="44901E7E"/>
    <w:rsid w:val="44A678F3"/>
    <w:rsid w:val="44F37DC5"/>
    <w:rsid w:val="44F7490B"/>
    <w:rsid w:val="44FE772F"/>
    <w:rsid w:val="450E5498"/>
    <w:rsid w:val="450F36EA"/>
    <w:rsid w:val="45154A79"/>
    <w:rsid w:val="45183286"/>
    <w:rsid w:val="451C5E07"/>
    <w:rsid w:val="452151CC"/>
    <w:rsid w:val="45303661"/>
    <w:rsid w:val="453942C3"/>
    <w:rsid w:val="454E766D"/>
    <w:rsid w:val="455A248C"/>
    <w:rsid w:val="45637592"/>
    <w:rsid w:val="456D21BF"/>
    <w:rsid w:val="457277D5"/>
    <w:rsid w:val="457B0D80"/>
    <w:rsid w:val="45A04342"/>
    <w:rsid w:val="45B46040"/>
    <w:rsid w:val="45B93656"/>
    <w:rsid w:val="45C053B5"/>
    <w:rsid w:val="45D3296A"/>
    <w:rsid w:val="45DE4E6B"/>
    <w:rsid w:val="45E376E7"/>
    <w:rsid w:val="45EA1A61"/>
    <w:rsid w:val="45F20916"/>
    <w:rsid w:val="45FB77CB"/>
    <w:rsid w:val="46003033"/>
    <w:rsid w:val="460344A7"/>
    <w:rsid w:val="460B61F2"/>
    <w:rsid w:val="460D74FE"/>
    <w:rsid w:val="46113492"/>
    <w:rsid w:val="46252D4D"/>
    <w:rsid w:val="462A4554"/>
    <w:rsid w:val="462D194E"/>
    <w:rsid w:val="462E5DF2"/>
    <w:rsid w:val="463827CD"/>
    <w:rsid w:val="464A2500"/>
    <w:rsid w:val="4651388E"/>
    <w:rsid w:val="46717A8D"/>
    <w:rsid w:val="467C4DAF"/>
    <w:rsid w:val="46893028"/>
    <w:rsid w:val="469F45FA"/>
    <w:rsid w:val="46AA2F9F"/>
    <w:rsid w:val="46AE2A8F"/>
    <w:rsid w:val="46BF2EEE"/>
    <w:rsid w:val="46CC1167"/>
    <w:rsid w:val="46DD5122"/>
    <w:rsid w:val="46F34946"/>
    <w:rsid w:val="46F801AE"/>
    <w:rsid w:val="46FA5CD4"/>
    <w:rsid w:val="47157A2C"/>
    <w:rsid w:val="47174AD8"/>
    <w:rsid w:val="471D19C3"/>
    <w:rsid w:val="472B40E0"/>
    <w:rsid w:val="47332F94"/>
    <w:rsid w:val="4734568A"/>
    <w:rsid w:val="47356D0C"/>
    <w:rsid w:val="47431429"/>
    <w:rsid w:val="474B29D4"/>
    <w:rsid w:val="47633879"/>
    <w:rsid w:val="476F27EA"/>
    <w:rsid w:val="47770B52"/>
    <w:rsid w:val="477C2B8D"/>
    <w:rsid w:val="47887784"/>
    <w:rsid w:val="47A85730"/>
    <w:rsid w:val="47BE31A6"/>
    <w:rsid w:val="47F92430"/>
    <w:rsid w:val="4800556C"/>
    <w:rsid w:val="480F12E3"/>
    <w:rsid w:val="481E5F6E"/>
    <w:rsid w:val="48270D4B"/>
    <w:rsid w:val="482E20D9"/>
    <w:rsid w:val="48382F58"/>
    <w:rsid w:val="48390A7E"/>
    <w:rsid w:val="484D62D8"/>
    <w:rsid w:val="48592ECE"/>
    <w:rsid w:val="485D651B"/>
    <w:rsid w:val="485E2293"/>
    <w:rsid w:val="48822425"/>
    <w:rsid w:val="488F069E"/>
    <w:rsid w:val="48A64365"/>
    <w:rsid w:val="48AE5CCA"/>
    <w:rsid w:val="48C447EC"/>
    <w:rsid w:val="48C93BB0"/>
    <w:rsid w:val="48D07F58"/>
    <w:rsid w:val="48D1071F"/>
    <w:rsid w:val="48E44E8E"/>
    <w:rsid w:val="48E50FD4"/>
    <w:rsid w:val="48E96000"/>
    <w:rsid w:val="48EC789E"/>
    <w:rsid w:val="48FC21D7"/>
    <w:rsid w:val="4900334A"/>
    <w:rsid w:val="49025314"/>
    <w:rsid w:val="49060960"/>
    <w:rsid w:val="49105C83"/>
    <w:rsid w:val="4916491B"/>
    <w:rsid w:val="491A440C"/>
    <w:rsid w:val="49227764"/>
    <w:rsid w:val="49311755"/>
    <w:rsid w:val="49523BA5"/>
    <w:rsid w:val="49747FC0"/>
    <w:rsid w:val="497D499A"/>
    <w:rsid w:val="49880A52"/>
    <w:rsid w:val="498E0956"/>
    <w:rsid w:val="498F4DFA"/>
    <w:rsid w:val="49935F6C"/>
    <w:rsid w:val="49957F36"/>
    <w:rsid w:val="49B54134"/>
    <w:rsid w:val="49E52C6C"/>
    <w:rsid w:val="49F70BF1"/>
    <w:rsid w:val="4A050C18"/>
    <w:rsid w:val="4A1470AD"/>
    <w:rsid w:val="4A190B67"/>
    <w:rsid w:val="4A38723F"/>
    <w:rsid w:val="4A6022F2"/>
    <w:rsid w:val="4A6A3171"/>
    <w:rsid w:val="4A8A736F"/>
    <w:rsid w:val="4A930919"/>
    <w:rsid w:val="4A9A1CA8"/>
    <w:rsid w:val="4AAE12AF"/>
    <w:rsid w:val="4AB32D6A"/>
    <w:rsid w:val="4ACE1952"/>
    <w:rsid w:val="4ADF76BB"/>
    <w:rsid w:val="4AE132E0"/>
    <w:rsid w:val="4AEA488E"/>
    <w:rsid w:val="4AEC002A"/>
    <w:rsid w:val="4AFB026D"/>
    <w:rsid w:val="4AFF5FAF"/>
    <w:rsid w:val="4B00431D"/>
    <w:rsid w:val="4B074E64"/>
    <w:rsid w:val="4B0B4954"/>
    <w:rsid w:val="4B0C4228"/>
    <w:rsid w:val="4B1B446B"/>
    <w:rsid w:val="4B1F3F5B"/>
    <w:rsid w:val="4B223A4B"/>
    <w:rsid w:val="4B3D0885"/>
    <w:rsid w:val="4B3F63AB"/>
    <w:rsid w:val="4B441C14"/>
    <w:rsid w:val="4B5E0F27"/>
    <w:rsid w:val="4B62209A"/>
    <w:rsid w:val="4B7A3887"/>
    <w:rsid w:val="4B7E5126"/>
    <w:rsid w:val="4B885FA4"/>
    <w:rsid w:val="4B8B7843"/>
    <w:rsid w:val="4B983D0E"/>
    <w:rsid w:val="4BB01057"/>
    <w:rsid w:val="4BB723E6"/>
    <w:rsid w:val="4BC32B39"/>
    <w:rsid w:val="4BCB40E3"/>
    <w:rsid w:val="4BD25472"/>
    <w:rsid w:val="4BDE7972"/>
    <w:rsid w:val="4BF52658"/>
    <w:rsid w:val="4BF929FE"/>
    <w:rsid w:val="4C172E84"/>
    <w:rsid w:val="4C312198"/>
    <w:rsid w:val="4C325F10"/>
    <w:rsid w:val="4C4243A5"/>
    <w:rsid w:val="4C910E89"/>
    <w:rsid w:val="4C9D5A7F"/>
    <w:rsid w:val="4CAD5597"/>
    <w:rsid w:val="4CBF59F6"/>
    <w:rsid w:val="4CC421DC"/>
    <w:rsid w:val="4CE74F4D"/>
    <w:rsid w:val="4CF03E01"/>
    <w:rsid w:val="4CFA6A2E"/>
    <w:rsid w:val="4D151ABA"/>
    <w:rsid w:val="4D303044"/>
    <w:rsid w:val="4D3637DE"/>
    <w:rsid w:val="4D491763"/>
    <w:rsid w:val="4D50664E"/>
    <w:rsid w:val="4D5F2D35"/>
    <w:rsid w:val="4D5F4AE3"/>
    <w:rsid w:val="4D616AAD"/>
    <w:rsid w:val="4D6838C1"/>
    <w:rsid w:val="4D693BB4"/>
    <w:rsid w:val="4D7D140D"/>
    <w:rsid w:val="4D902EEE"/>
    <w:rsid w:val="4DBA61BD"/>
    <w:rsid w:val="4DBF5582"/>
    <w:rsid w:val="4DE17BEE"/>
    <w:rsid w:val="4DE84AD8"/>
    <w:rsid w:val="4DEF51EF"/>
    <w:rsid w:val="4DF64584"/>
    <w:rsid w:val="4E01203E"/>
    <w:rsid w:val="4E141D71"/>
    <w:rsid w:val="4E192EE4"/>
    <w:rsid w:val="4E2E44B5"/>
    <w:rsid w:val="4E323FA5"/>
    <w:rsid w:val="4E361CE8"/>
    <w:rsid w:val="4E375A60"/>
    <w:rsid w:val="4E451F2B"/>
    <w:rsid w:val="4E481A1B"/>
    <w:rsid w:val="4E485577"/>
    <w:rsid w:val="4E4A7541"/>
    <w:rsid w:val="4E4D0DDF"/>
    <w:rsid w:val="4E4F2DA9"/>
    <w:rsid w:val="4E61488B"/>
    <w:rsid w:val="4E661EA1"/>
    <w:rsid w:val="4E6B74B7"/>
    <w:rsid w:val="4E7780BB"/>
    <w:rsid w:val="4E802F63"/>
    <w:rsid w:val="4E854A1D"/>
    <w:rsid w:val="4E8642F1"/>
    <w:rsid w:val="4E8C5DAC"/>
    <w:rsid w:val="4E93713A"/>
    <w:rsid w:val="4E946A0E"/>
    <w:rsid w:val="4EBC7D13"/>
    <w:rsid w:val="4EBD5F65"/>
    <w:rsid w:val="4EC45545"/>
    <w:rsid w:val="4EC56BC8"/>
    <w:rsid w:val="4EC70B92"/>
    <w:rsid w:val="4EC76DE4"/>
    <w:rsid w:val="4ED27537"/>
    <w:rsid w:val="4ED922A8"/>
    <w:rsid w:val="4EDD03B5"/>
    <w:rsid w:val="4EEC684A"/>
    <w:rsid w:val="4EEF00E8"/>
    <w:rsid w:val="4EEF1E97"/>
    <w:rsid w:val="4EFA0F67"/>
    <w:rsid w:val="4F082F58"/>
    <w:rsid w:val="4F135267"/>
    <w:rsid w:val="4F155DA1"/>
    <w:rsid w:val="4F29184C"/>
    <w:rsid w:val="4F2935FA"/>
    <w:rsid w:val="4F2F2D76"/>
    <w:rsid w:val="4F367AC5"/>
    <w:rsid w:val="4F4915A7"/>
    <w:rsid w:val="4F4E17F1"/>
    <w:rsid w:val="4F4E3061"/>
    <w:rsid w:val="4F734876"/>
    <w:rsid w:val="4F756840"/>
    <w:rsid w:val="4F88129E"/>
    <w:rsid w:val="4F894099"/>
    <w:rsid w:val="4F8B1BBF"/>
    <w:rsid w:val="4F8D1DDB"/>
    <w:rsid w:val="4F93361D"/>
    <w:rsid w:val="4F9667B6"/>
    <w:rsid w:val="4FAE1D52"/>
    <w:rsid w:val="4FB70C06"/>
    <w:rsid w:val="4FC82E13"/>
    <w:rsid w:val="4FD07F1A"/>
    <w:rsid w:val="4FD572DE"/>
    <w:rsid w:val="4FDE1DE8"/>
    <w:rsid w:val="4FED287A"/>
    <w:rsid w:val="4FF9121F"/>
    <w:rsid w:val="50055E16"/>
    <w:rsid w:val="500951DA"/>
    <w:rsid w:val="50212524"/>
    <w:rsid w:val="50483F54"/>
    <w:rsid w:val="50600772"/>
    <w:rsid w:val="50610B72"/>
    <w:rsid w:val="50680152"/>
    <w:rsid w:val="506A211C"/>
    <w:rsid w:val="507A1C34"/>
    <w:rsid w:val="508A631B"/>
    <w:rsid w:val="50B25872"/>
    <w:rsid w:val="50C3182D"/>
    <w:rsid w:val="50C64E79"/>
    <w:rsid w:val="50D2381E"/>
    <w:rsid w:val="50D457E8"/>
    <w:rsid w:val="50DE21C3"/>
    <w:rsid w:val="50E7376D"/>
    <w:rsid w:val="50F23A97"/>
    <w:rsid w:val="5100482F"/>
    <w:rsid w:val="51022355"/>
    <w:rsid w:val="51033540"/>
    <w:rsid w:val="510A4A6B"/>
    <w:rsid w:val="51236F2A"/>
    <w:rsid w:val="51256043"/>
    <w:rsid w:val="51422751"/>
    <w:rsid w:val="51493AE0"/>
    <w:rsid w:val="5151508A"/>
    <w:rsid w:val="515661FD"/>
    <w:rsid w:val="515D758B"/>
    <w:rsid w:val="516C77CE"/>
    <w:rsid w:val="51714DE5"/>
    <w:rsid w:val="5176689F"/>
    <w:rsid w:val="518965D2"/>
    <w:rsid w:val="51AC406F"/>
    <w:rsid w:val="51B00003"/>
    <w:rsid w:val="51B33605"/>
    <w:rsid w:val="51C70EA9"/>
    <w:rsid w:val="51DF61F2"/>
    <w:rsid w:val="51E67581"/>
    <w:rsid w:val="51EA1582"/>
    <w:rsid w:val="51EB4B97"/>
    <w:rsid w:val="51FC6DA4"/>
    <w:rsid w:val="52000822"/>
    <w:rsid w:val="52065E75"/>
    <w:rsid w:val="52067C23"/>
    <w:rsid w:val="520E0886"/>
    <w:rsid w:val="52100AA2"/>
    <w:rsid w:val="52181704"/>
    <w:rsid w:val="521A36CE"/>
    <w:rsid w:val="521F6F37"/>
    <w:rsid w:val="52304CA0"/>
    <w:rsid w:val="52306A4E"/>
    <w:rsid w:val="5237602E"/>
    <w:rsid w:val="52384C20"/>
    <w:rsid w:val="524E5126"/>
    <w:rsid w:val="52536B08"/>
    <w:rsid w:val="52630BD1"/>
    <w:rsid w:val="52666914"/>
    <w:rsid w:val="52903990"/>
    <w:rsid w:val="52976ACD"/>
    <w:rsid w:val="529E42FF"/>
    <w:rsid w:val="52A86F2C"/>
    <w:rsid w:val="52B366C7"/>
    <w:rsid w:val="52C61160"/>
    <w:rsid w:val="52CA6EA2"/>
    <w:rsid w:val="52D970E6"/>
    <w:rsid w:val="52DB4C0C"/>
    <w:rsid w:val="52DC0984"/>
    <w:rsid w:val="52F43F1F"/>
    <w:rsid w:val="530103EA"/>
    <w:rsid w:val="531243A6"/>
    <w:rsid w:val="531B76FE"/>
    <w:rsid w:val="532E7431"/>
    <w:rsid w:val="534F55FA"/>
    <w:rsid w:val="53590226"/>
    <w:rsid w:val="535F3A8F"/>
    <w:rsid w:val="53603363"/>
    <w:rsid w:val="53634C01"/>
    <w:rsid w:val="53656BCB"/>
    <w:rsid w:val="5373753A"/>
    <w:rsid w:val="538F59F6"/>
    <w:rsid w:val="53915C12"/>
    <w:rsid w:val="539D0113"/>
    <w:rsid w:val="53A414A2"/>
    <w:rsid w:val="53AC60D2"/>
    <w:rsid w:val="53E2646E"/>
    <w:rsid w:val="53F266B1"/>
    <w:rsid w:val="53F817ED"/>
    <w:rsid w:val="53FD32A8"/>
    <w:rsid w:val="54316AAD"/>
    <w:rsid w:val="544E58B1"/>
    <w:rsid w:val="544E765F"/>
    <w:rsid w:val="54661945"/>
    <w:rsid w:val="54662BFB"/>
    <w:rsid w:val="548B08B3"/>
    <w:rsid w:val="5492579E"/>
    <w:rsid w:val="549332C4"/>
    <w:rsid w:val="549F7EBB"/>
    <w:rsid w:val="54A454D1"/>
    <w:rsid w:val="54A51975"/>
    <w:rsid w:val="54BA6AA3"/>
    <w:rsid w:val="54F9581D"/>
    <w:rsid w:val="54FB77E7"/>
    <w:rsid w:val="54FE1085"/>
    <w:rsid w:val="5503044A"/>
    <w:rsid w:val="55172147"/>
    <w:rsid w:val="55200FFC"/>
    <w:rsid w:val="55322ADD"/>
    <w:rsid w:val="55472A2C"/>
    <w:rsid w:val="554E3DBB"/>
    <w:rsid w:val="555E1A51"/>
    <w:rsid w:val="559317CE"/>
    <w:rsid w:val="55967510"/>
    <w:rsid w:val="55A7171D"/>
    <w:rsid w:val="55D81340"/>
    <w:rsid w:val="55DB3175"/>
    <w:rsid w:val="55E93AE3"/>
    <w:rsid w:val="55F45FE4"/>
    <w:rsid w:val="56051FA0"/>
    <w:rsid w:val="560A5808"/>
    <w:rsid w:val="56156687"/>
    <w:rsid w:val="561A5A4B"/>
    <w:rsid w:val="561C5C67"/>
    <w:rsid w:val="56310FE7"/>
    <w:rsid w:val="563D5BDD"/>
    <w:rsid w:val="56440D1A"/>
    <w:rsid w:val="567C6706"/>
    <w:rsid w:val="568B03C9"/>
    <w:rsid w:val="56981066"/>
    <w:rsid w:val="56A65531"/>
    <w:rsid w:val="56B04601"/>
    <w:rsid w:val="56BC6B02"/>
    <w:rsid w:val="56C105BC"/>
    <w:rsid w:val="56C65BD3"/>
    <w:rsid w:val="56C67981"/>
    <w:rsid w:val="56C854A7"/>
    <w:rsid w:val="56E66275"/>
    <w:rsid w:val="56FA4370"/>
    <w:rsid w:val="56FB1D20"/>
    <w:rsid w:val="570375C9"/>
    <w:rsid w:val="570861EB"/>
    <w:rsid w:val="570B1838"/>
    <w:rsid w:val="57233025"/>
    <w:rsid w:val="572823EA"/>
    <w:rsid w:val="572F3778"/>
    <w:rsid w:val="57346FE0"/>
    <w:rsid w:val="57364B06"/>
    <w:rsid w:val="575925A3"/>
    <w:rsid w:val="57713D91"/>
    <w:rsid w:val="579D4B86"/>
    <w:rsid w:val="57AF48B9"/>
    <w:rsid w:val="57BC2B32"/>
    <w:rsid w:val="57C32112"/>
    <w:rsid w:val="57C739B1"/>
    <w:rsid w:val="57E02CC4"/>
    <w:rsid w:val="57E83927"/>
    <w:rsid w:val="57EB42C7"/>
    <w:rsid w:val="57FB7AFE"/>
    <w:rsid w:val="57FE064F"/>
    <w:rsid w:val="58095D77"/>
    <w:rsid w:val="58262DCD"/>
    <w:rsid w:val="582B2191"/>
    <w:rsid w:val="583F5C3D"/>
    <w:rsid w:val="584069BA"/>
    <w:rsid w:val="585B059D"/>
    <w:rsid w:val="58607961"/>
    <w:rsid w:val="586456A3"/>
    <w:rsid w:val="58767185"/>
    <w:rsid w:val="5886561A"/>
    <w:rsid w:val="588875E4"/>
    <w:rsid w:val="589C308F"/>
    <w:rsid w:val="58A261CC"/>
    <w:rsid w:val="58CC429A"/>
    <w:rsid w:val="58F033DB"/>
    <w:rsid w:val="58FF717A"/>
    <w:rsid w:val="59017396"/>
    <w:rsid w:val="590A0142"/>
    <w:rsid w:val="590A1F1E"/>
    <w:rsid w:val="59172716"/>
    <w:rsid w:val="59352B9C"/>
    <w:rsid w:val="593A3294"/>
    <w:rsid w:val="59594ADC"/>
    <w:rsid w:val="595C637A"/>
    <w:rsid w:val="595E6596"/>
    <w:rsid w:val="596A6CE9"/>
    <w:rsid w:val="597B2CA5"/>
    <w:rsid w:val="597E4543"/>
    <w:rsid w:val="598558D1"/>
    <w:rsid w:val="598633F7"/>
    <w:rsid w:val="598C3104"/>
    <w:rsid w:val="599B50F5"/>
    <w:rsid w:val="59B241EC"/>
    <w:rsid w:val="59C3464B"/>
    <w:rsid w:val="59C363FA"/>
    <w:rsid w:val="59E20F76"/>
    <w:rsid w:val="59F14D15"/>
    <w:rsid w:val="59FD190B"/>
    <w:rsid w:val="5A1530F9"/>
    <w:rsid w:val="5A2C3F9F"/>
    <w:rsid w:val="5A2F1CE1"/>
    <w:rsid w:val="5A3F1F24"/>
    <w:rsid w:val="5A461504"/>
    <w:rsid w:val="5A4A6E18"/>
    <w:rsid w:val="5A5A4FB0"/>
    <w:rsid w:val="5A5F25C6"/>
    <w:rsid w:val="5A6E45B7"/>
    <w:rsid w:val="5A6F1355"/>
    <w:rsid w:val="5A843DDB"/>
    <w:rsid w:val="5AA57EDE"/>
    <w:rsid w:val="5AAD1584"/>
    <w:rsid w:val="5AB20948"/>
    <w:rsid w:val="5AE012DD"/>
    <w:rsid w:val="5AF34ABD"/>
    <w:rsid w:val="5AF70A51"/>
    <w:rsid w:val="5AFF7905"/>
    <w:rsid w:val="5B3A26EB"/>
    <w:rsid w:val="5B3F200F"/>
    <w:rsid w:val="5B5639C9"/>
    <w:rsid w:val="5B5A2D8E"/>
    <w:rsid w:val="5B6D2AC1"/>
    <w:rsid w:val="5B7420A1"/>
    <w:rsid w:val="5B7469C6"/>
    <w:rsid w:val="5BA069F2"/>
    <w:rsid w:val="5BAA744C"/>
    <w:rsid w:val="5BC07095"/>
    <w:rsid w:val="5BC36B85"/>
    <w:rsid w:val="5BC85F49"/>
    <w:rsid w:val="5BCC3C8B"/>
    <w:rsid w:val="5BD40D92"/>
    <w:rsid w:val="5BDC19F5"/>
    <w:rsid w:val="5BE56AFB"/>
    <w:rsid w:val="5C050F4B"/>
    <w:rsid w:val="5C05719D"/>
    <w:rsid w:val="5C090A3C"/>
    <w:rsid w:val="5C25514A"/>
    <w:rsid w:val="5C4C0928"/>
    <w:rsid w:val="5C4E644E"/>
    <w:rsid w:val="5C4F0418"/>
    <w:rsid w:val="5C514191"/>
    <w:rsid w:val="5C5617A7"/>
    <w:rsid w:val="5C606182"/>
    <w:rsid w:val="5C69772C"/>
    <w:rsid w:val="5C6B34A4"/>
    <w:rsid w:val="5C7F0CFE"/>
    <w:rsid w:val="5C8A31FF"/>
    <w:rsid w:val="5C8F45B4"/>
    <w:rsid w:val="5C9127DF"/>
    <w:rsid w:val="5C936557"/>
    <w:rsid w:val="5CA6628A"/>
    <w:rsid w:val="5CBF559E"/>
    <w:rsid w:val="5CEC3A93"/>
    <w:rsid w:val="5CFC4E64"/>
    <w:rsid w:val="5D042397"/>
    <w:rsid w:val="5D184CAE"/>
    <w:rsid w:val="5D2378DB"/>
    <w:rsid w:val="5D521F6E"/>
    <w:rsid w:val="5D552C8B"/>
    <w:rsid w:val="5D5850AB"/>
    <w:rsid w:val="5D663C6C"/>
    <w:rsid w:val="5D8D11F8"/>
    <w:rsid w:val="5DA56542"/>
    <w:rsid w:val="5DAD53F7"/>
    <w:rsid w:val="5DBA7B13"/>
    <w:rsid w:val="5DC015CE"/>
    <w:rsid w:val="5DC170F4"/>
    <w:rsid w:val="5DC92D73"/>
    <w:rsid w:val="5DDB1F64"/>
    <w:rsid w:val="5DEF1EB3"/>
    <w:rsid w:val="5DFB0858"/>
    <w:rsid w:val="5DFE5C52"/>
    <w:rsid w:val="5E021BE6"/>
    <w:rsid w:val="5E086AD1"/>
    <w:rsid w:val="5E0F1C0D"/>
    <w:rsid w:val="5E36363E"/>
    <w:rsid w:val="5E4A533B"/>
    <w:rsid w:val="5E5A3DA6"/>
    <w:rsid w:val="5E6C7060"/>
    <w:rsid w:val="5E744166"/>
    <w:rsid w:val="5E761C8C"/>
    <w:rsid w:val="5E7A5C21"/>
    <w:rsid w:val="5E7F4FE5"/>
    <w:rsid w:val="5E826883"/>
    <w:rsid w:val="5E93283E"/>
    <w:rsid w:val="5E960581"/>
    <w:rsid w:val="5EA507C4"/>
    <w:rsid w:val="5EE017FC"/>
    <w:rsid w:val="5EE01905"/>
    <w:rsid w:val="5EE237C6"/>
    <w:rsid w:val="5F076D88"/>
    <w:rsid w:val="5F105C3D"/>
    <w:rsid w:val="5F127673"/>
    <w:rsid w:val="5F381638"/>
    <w:rsid w:val="5F463D55"/>
    <w:rsid w:val="5F49114F"/>
    <w:rsid w:val="5F5A335C"/>
    <w:rsid w:val="5F5C70D4"/>
    <w:rsid w:val="5F8E3006"/>
    <w:rsid w:val="5F944AC0"/>
    <w:rsid w:val="5F97010C"/>
    <w:rsid w:val="5FA32F55"/>
    <w:rsid w:val="5FDC1FC3"/>
    <w:rsid w:val="5FE377F5"/>
    <w:rsid w:val="5FE80968"/>
    <w:rsid w:val="5FEC48FC"/>
    <w:rsid w:val="5FEF541F"/>
    <w:rsid w:val="60177CFC"/>
    <w:rsid w:val="601856F1"/>
    <w:rsid w:val="601E438A"/>
    <w:rsid w:val="60597AB8"/>
    <w:rsid w:val="607E307A"/>
    <w:rsid w:val="608A7C71"/>
    <w:rsid w:val="609D79A4"/>
    <w:rsid w:val="60A07495"/>
    <w:rsid w:val="60AB6843"/>
    <w:rsid w:val="60AE3960"/>
    <w:rsid w:val="60CC2038"/>
    <w:rsid w:val="60D84E80"/>
    <w:rsid w:val="60DD5FF3"/>
    <w:rsid w:val="60E05AE3"/>
    <w:rsid w:val="60EA6962"/>
    <w:rsid w:val="60F17CF0"/>
    <w:rsid w:val="610C68D8"/>
    <w:rsid w:val="61181721"/>
    <w:rsid w:val="612A53A0"/>
    <w:rsid w:val="6131633F"/>
    <w:rsid w:val="613227E3"/>
    <w:rsid w:val="6138147B"/>
    <w:rsid w:val="61412A26"/>
    <w:rsid w:val="6142679E"/>
    <w:rsid w:val="61512151"/>
    <w:rsid w:val="6155202D"/>
    <w:rsid w:val="615D0EE2"/>
    <w:rsid w:val="616C7377"/>
    <w:rsid w:val="61750921"/>
    <w:rsid w:val="617526CF"/>
    <w:rsid w:val="618E3791"/>
    <w:rsid w:val="619A2136"/>
    <w:rsid w:val="61A94127"/>
    <w:rsid w:val="61B825BC"/>
    <w:rsid w:val="61BA27D8"/>
    <w:rsid w:val="61D03DA9"/>
    <w:rsid w:val="61D5316E"/>
    <w:rsid w:val="620C3034"/>
    <w:rsid w:val="62126170"/>
    <w:rsid w:val="62141EE8"/>
    <w:rsid w:val="621C2B4B"/>
    <w:rsid w:val="622540F5"/>
    <w:rsid w:val="62287742"/>
    <w:rsid w:val="622F6D22"/>
    <w:rsid w:val="62397BA1"/>
    <w:rsid w:val="624D0F56"/>
    <w:rsid w:val="62571DD5"/>
    <w:rsid w:val="625B7B17"/>
    <w:rsid w:val="62614A02"/>
    <w:rsid w:val="62775FD3"/>
    <w:rsid w:val="627A1305"/>
    <w:rsid w:val="628232F6"/>
    <w:rsid w:val="628801E0"/>
    <w:rsid w:val="629628FD"/>
    <w:rsid w:val="62A25746"/>
    <w:rsid w:val="62A50D92"/>
    <w:rsid w:val="62C84A81"/>
    <w:rsid w:val="62E775FD"/>
    <w:rsid w:val="63091321"/>
    <w:rsid w:val="63275C4B"/>
    <w:rsid w:val="63407909"/>
    <w:rsid w:val="635A392B"/>
    <w:rsid w:val="6361115D"/>
    <w:rsid w:val="63696264"/>
    <w:rsid w:val="636B3D8A"/>
    <w:rsid w:val="637A221F"/>
    <w:rsid w:val="63A23524"/>
    <w:rsid w:val="63A948B2"/>
    <w:rsid w:val="63B0435B"/>
    <w:rsid w:val="63B55005"/>
    <w:rsid w:val="640146EE"/>
    <w:rsid w:val="640D4E41"/>
    <w:rsid w:val="64104931"/>
    <w:rsid w:val="64153CF6"/>
    <w:rsid w:val="641A5FDE"/>
    <w:rsid w:val="642D7291"/>
    <w:rsid w:val="642F32A9"/>
    <w:rsid w:val="64416899"/>
    <w:rsid w:val="645B3DFE"/>
    <w:rsid w:val="64610CE9"/>
    <w:rsid w:val="6468651B"/>
    <w:rsid w:val="647C1FC7"/>
    <w:rsid w:val="6486074F"/>
    <w:rsid w:val="648E53EF"/>
    <w:rsid w:val="64963088"/>
    <w:rsid w:val="6497295D"/>
    <w:rsid w:val="64A22F24"/>
    <w:rsid w:val="64A5151D"/>
    <w:rsid w:val="64A55079"/>
    <w:rsid w:val="64B11C70"/>
    <w:rsid w:val="64B82FFF"/>
    <w:rsid w:val="64B96D77"/>
    <w:rsid w:val="64CA4AE0"/>
    <w:rsid w:val="64D140C0"/>
    <w:rsid w:val="64D67929"/>
    <w:rsid w:val="64FA2266"/>
    <w:rsid w:val="64FB2EEB"/>
    <w:rsid w:val="65051FBC"/>
    <w:rsid w:val="650C50F9"/>
    <w:rsid w:val="65143FAD"/>
    <w:rsid w:val="651C6006"/>
    <w:rsid w:val="65263503"/>
    <w:rsid w:val="653D1756"/>
    <w:rsid w:val="6554084E"/>
    <w:rsid w:val="655B7E2E"/>
    <w:rsid w:val="656C5B97"/>
    <w:rsid w:val="65716E00"/>
    <w:rsid w:val="65736F26"/>
    <w:rsid w:val="657A02B4"/>
    <w:rsid w:val="65847385"/>
    <w:rsid w:val="65A610A9"/>
    <w:rsid w:val="65A90B99"/>
    <w:rsid w:val="65B25CA0"/>
    <w:rsid w:val="65B35574"/>
    <w:rsid w:val="65C07D27"/>
    <w:rsid w:val="65C854C3"/>
    <w:rsid w:val="65CB6D62"/>
    <w:rsid w:val="65CE6852"/>
    <w:rsid w:val="65D06126"/>
    <w:rsid w:val="65FB65DE"/>
    <w:rsid w:val="65FC33BF"/>
    <w:rsid w:val="660D2ED6"/>
    <w:rsid w:val="660E4EA0"/>
    <w:rsid w:val="66195D61"/>
    <w:rsid w:val="66270365"/>
    <w:rsid w:val="662B7800"/>
    <w:rsid w:val="662D5327"/>
    <w:rsid w:val="663743F7"/>
    <w:rsid w:val="66507C7D"/>
    <w:rsid w:val="665C20B0"/>
    <w:rsid w:val="665E7BD6"/>
    <w:rsid w:val="666D1BC7"/>
    <w:rsid w:val="66707909"/>
    <w:rsid w:val="66720285"/>
    <w:rsid w:val="667271DD"/>
    <w:rsid w:val="66772A46"/>
    <w:rsid w:val="66B15F58"/>
    <w:rsid w:val="66C02B68"/>
    <w:rsid w:val="66C80F2C"/>
    <w:rsid w:val="66CB4B3F"/>
    <w:rsid w:val="66D954AE"/>
    <w:rsid w:val="66DE2AC5"/>
    <w:rsid w:val="66E55C01"/>
    <w:rsid w:val="66EC3434"/>
    <w:rsid w:val="66F422E8"/>
    <w:rsid w:val="670562A3"/>
    <w:rsid w:val="671169F6"/>
    <w:rsid w:val="67193AFD"/>
    <w:rsid w:val="671958AB"/>
    <w:rsid w:val="673646AF"/>
    <w:rsid w:val="67386679"/>
    <w:rsid w:val="673A5DE2"/>
    <w:rsid w:val="67430B7A"/>
    <w:rsid w:val="674C7A2E"/>
    <w:rsid w:val="674D72CB"/>
    <w:rsid w:val="6759039D"/>
    <w:rsid w:val="677156E7"/>
    <w:rsid w:val="677D0530"/>
    <w:rsid w:val="6784541A"/>
    <w:rsid w:val="678E44EB"/>
    <w:rsid w:val="678F3DBF"/>
    <w:rsid w:val="67AC671F"/>
    <w:rsid w:val="67BA52E0"/>
    <w:rsid w:val="67D068B1"/>
    <w:rsid w:val="67D30150"/>
    <w:rsid w:val="67EE31DB"/>
    <w:rsid w:val="67F02AB0"/>
    <w:rsid w:val="6812505E"/>
    <w:rsid w:val="68126ECA"/>
    <w:rsid w:val="68262975"/>
    <w:rsid w:val="68266F60"/>
    <w:rsid w:val="6828049B"/>
    <w:rsid w:val="682D3D04"/>
    <w:rsid w:val="68751207"/>
    <w:rsid w:val="688356D2"/>
    <w:rsid w:val="68896A60"/>
    <w:rsid w:val="689E69AF"/>
    <w:rsid w:val="689F4C73"/>
    <w:rsid w:val="68AA5354"/>
    <w:rsid w:val="68AF296B"/>
    <w:rsid w:val="68BE2BAE"/>
    <w:rsid w:val="68C57745"/>
    <w:rsid w:val="68E65F23"/>
    <w:rsid w:val="68F20AA9"/>
    <w:rsid w:val="690B56C7"/>
    <w:rsid w:val="693E052C"/>
    <w:rsid w:val="694F1A58"/>
    <w:rsid w:val="695D57F5"/>
    <w:rsid w:val="695D5F23"/>
    <w:rsid w:val="69690D6B"/>
    <w:rsid w:val="697119CE"/>
    <w:rsid w:val="698F00A6"/>
    <w:rsid w:val="699658D9"/>
    <w:rsid w:val="69A02F76"/>
    <w:rsid w:val="69AE2C22"/>
    <w:rsid w:val="69B33D95"/>
    <w:rsid w:val="69DB32EB"/>
    <w:rsid w:val="69DC778F"/>
    <w:rsid w:val="69DD7064"/>
    <w:rsid w:val="69E95A08"/>
    <w:rsid w:val="69F06D97"/>
    <w:rsid w:val="69F50851"/>
    <w:rsid w:val="69F85C4B"/>
    <w:rsid w:val="69FF522C"/>
    <w:rsid w:val="6A0121A0"/>
    <w:rsid w:val="6A0171F6"/>
    <w:rsid w:val="6A0B1E23"/>
    <w:rsid w:val="6A0C7949"/>
    <w:rsid w:val="6A1567FD"/>
    <w:rsid w:val="6A415844"/>
    <w:rsid w:val="6A5A6906"/>
    <w:rsid w:val="6A696B49"/>
    <w:rsid w:val="6A7F45BF"/>
    <w:rsid w:val="6A876FCF"/>
    <w:rsid w:val="6A9C6F1F"/>
    <w:rsid w:val="6AAB7162"/>
    <w:rsid w:val="6AB75B07"/>
    <w:rsid w:val="6ABD57B4"/>
    <w:rsid w:val="6ABE50E7"/>
    <w:rsid w:val="6AD42215"/>
    <w:rsid w:val="6AD466B8"/>
    <w:rsid w:val="6AD55F8D"/>
    <w:rsid w:val="6AEB755E"/>
    <w:rsid w:val="6AEF34F2"/>
    <w:rsid w:val="6B036F9E"/>
    <w:rsid w:val="6B040620"/>
    <w:rsid w:val="6B3D24B0"/>
    <w:rsid w:val="6B453112"/>
    <w:rsid w:val="6B4F21E3"/>
    <w:rsid w:val="6B543355"/>
    <w:rsid w:val="6B6C069F"/>
    <w:rsid w:val="6B7357E7"/>
    <w:rsid w:val="6B7B6B34"/>
    <w:rsid w:val="6B7E03D2"/>
    <w:rsid w:val="6B8F0831"/>
    <w:rsid w:val="6B923E7E"/>
    <w:rsid w:val="6B95409A"/>
    <w:rsid w:val="6BA37E39"/>
    <w:rsid w:val="6BAA566B"/>
    <w:rsid w:val="6BAC4F3F"/>
    <w:rsid w:val="6BBF1117"/>
    <w:rsid w:val="6BC06C3D"/>
    <w:rsid w:val="6BD821D8"/>
    <w:rsid w:val="6BEB1F0C"/>
    <w:rsid w:val="6BEC17E0"/>
    <w:rsid w:val="6BEF5F59"/>
    <w:rsid w:val="6BF1329A"/>
    <w:rsid w:val="6BF16DF6"/>
    <w:rsid w:val="6BFA2296"/>
    <w:rsid w:val="6C0134DD"/>
    <w:rsid w:val="6C0528A2"/>
    <w:rsid w:val="6C0E79A8"/>
    <w:rsid w:val="6C0F63FD"/>
    <w:rsid w:val="6C213B5E"/>
    <w:rsid w:val="6C3513D9"/>
    <w:rsid w:val="6C507FC1"/>
    <w:rsid w:val="6C557385"/>
    <w:rsid w:val="6C6E48EB"/>
    <w:rsid w:val="6C6E6699"/>
    <w:rsid w:val="6C700663"/>
    <w:rsid w:val="6C7D068A"/>
    <w:rsid w:val="6C81017A"/>
    <w:rsid w:val="6C830396"/>
    <w:rsid w:val="6C89702F"/>
    <w:rsid w:val="6C944351"/>
    <w:rsid w:val="6C975BF0"/>
    <w:rsid w:val="6C9F4AA4"/>
    <w:rsid w:val="6CBC11B2"/>
    <w:rsid w:val="6CC369E5"/>
    <w:rsid w:val="6CC60283"/>
    <w:rsid w:val="6CCF5389"/>
    <w:rsid w:val="6CDF30F3"/>
    <w:rsid w:val="6CF070AE"/>
    <w:rsid w:val="6CF21078"/>
    <w:rsid w:val="6CF7043C"/>
    <w:rsid w:val="6CF941B4"/>
    <w:rsid w:val="6D08089B"/>
    <w:rsid w:val="6D0A63C2"/>
    <w:rsid w:val="6D1D6635"/>
    <w:rsid w:val="6D433682"/>
    <w:rsid w:val="6D4D62AE"/>
    <w:rsid w:val="6D602485"/>
    <w:rsid w:val="6D6A6E60"/>
    <w:rsid w:val="6D6C3A70"/>
    <w:rsid w:val="6D714693"/>
    <w:rsid w:val="6D800432"/>
    <w:rsid w:val="6D8D0DA1"/>
    <w:rsid w:val="6D9143ED"/>
    <w:rsid w:val="6D943EDD"/>
    <w:rsid w:val="6D9640F9"/>
    <w:rsid w:val="6D965EA7"/>
    <w:rsid w:val="6DA02882"/>
    <w:rsid w:val="6DA305C4"/>
    <w:rsid w:val="6DA93E2C"/>
    <w:rsid w:val="6DAF51BB"/>
    <w:rsid w:val="6DB620A5"/>
    <w:rsid w:val="6DB91B96"/>
    <w:rsid w:val="6DBE71AC"/>
    <w:rsid w:val="6DD662A4"/>
    <w:rsid w:val="6DDD3AD6"/>
    <w:rsid w:val="6DEA68D5"/>
    <w:rsid w:val="6DEC5AC7"/>
    <w:rsid w:val="6DF40E20"/>
    <w:rsid w:val="6DFB0400"/>
    <w:rsid w:val="6E1B1568"/>
    <w:rsid w:val="6E2C05BA"/>
    <w:rsid w:val="6E31797E"/>
    <w:rsid w:val="6E331948"/>
    <w:rsid w:val="6E337B9A"/>
    <w:rsid w:val="6E3556C0"/>
    <w:rsid w:val="6E421B8B"/>
    <w:rsid w:val="6E62549C"/>
    <w:rsid w:val="6E7A7577"/>
    <w:rsid w:val="6E811AA2"/>
    <w:rsid w:val="6E9C74ED"/>
    <w:rsid w:val="6EA6036C"/>
    <w:rsid w:val="6EB33AAD"/>
    <w:rsid w:val="6EB505AF"/>
    <w:rsid w:val="6EBE3907"/>
    <w:rsid w:val="6ECD3B4B"/>
    <w:rsid w:val="6ED00F45"/>
    <w:rsid w:val="6ED529FF"/>
    <w:rsid w:val="6ED8328A"/>
    <w:rsid w:val="6ED8604B"/>
    <w:rsid w:val="6EE3298F"/>
    <w:rsid w:val="6EE64C0C"/>
    <w:rsid w:val="6EEA46FD"/>
    <w:rsid w:val="6EFC1D3A"/>
    <w:rsid w:val="6EFC61DE"/>
    <w:rsid w:val="6F0B01CF"/>
    <w:rsid w:val="6F12155D"/>
    <w:rsid w:val="6F141779"/>
    <w:rsid w:val="6F3E05A4"/>
    <w:rsid w:val="6F4B5090"/>
    <w:rsid w:val="6F4D07E7"/>
    <w:rsid w:val="6F4D6A39"/>
    <w:rsid w:val="6F524050"/>
    <w:rsid w:val="6F597612"/>
    <w:rsid w:val="6F5B1156"/>
    <w:rsid w:val="6F5C4ECE"/>
    <w:rsid w:val="6F5C6C7D"/>
    <w:rsid w:val="6F667AFB"/>
    <w:rsid w:val="6F743FC6"/>
    <w:rsid w:val="6F80296B"/>
    <w:rsid w:val="6F885CC3"/>
    <w:rsid w:val="6F940D81"/>
    <w:rsid w:val="6FAA3E8C"/>
    <w:rsid w:val="6FBE16E5"/>
    <w:rsid w:val="6FCA1E38"/>
    <w:rsid w:val="6FD809F9"/>
    <w:rsid w:val="70025A76"/>
    <w:rsid w:val="70027824"/>
    <w:rsid w:val="704B1A9B"/>
    <w:rsid w:val="70553DF8"/>
    <w:rsid w:val="7076108E"/>
    <w:rsid w:val="70761FC0"/>
    <w:rsid w:val="707D6EAA"/>
    <w:rsid w:val="70840239"/>
    <w:rsid w:val="708741CD"/>
    <w:rsid w:val="70AB1C6A"/>
    <w:rsid w:val="70C8281B"/>
    <w:rsid w:val="70D311C0"/>
    <w:rsid w:val="70E37655"/>
    <w:rsid w:val="70E60EF4"/>
    <w:rsid w:val="71096990"/>
    <w:rsid w:val="71107D1F"/>
    <w:rsid w:val="711772FF"/>
    <w:rsid w:val="711A22C4"/>
    <w:rsid w:val="713003C1"/>
    <w:rsid w:val="713A4D9B"/>
    <w:rsid w:val="71431EA2"/>
    <w:rsid w:val="714874B8"/>
    <w:rsid w:val="7157594D"/>
    <w:rsid w:val="71592AD0"/>
    <w:rsid w:val="717007BD"/>
    <w:rsid w:val="71863BDF"/>
    <w:rsid w:val="718C1A9B"/>
    <w:rsid w:val="71922E29"/>
    <w:rsid w:val="71926986"/>
    <w:rsid w:val="71950224"/>
    <w:rsid w:val="71A861A9"/>
    <w:rsid w:val="71C54FAD"/>
    <w:rsid w:val="71CA611F"/>
    <w:rsid w:val="71D60F68"/>
    <w:rsid w:val="71D76A8E"/>
    <w:rsid w:val="71EC253A"/>
    <w:rsid w:val="71F118FE"/>
    <w:rsid w:val="71F65166"/>
    <w:rsid w:val="71F92EA9"/>
    <w:rsid w:val="71FE226D"/>
    <w:rsid w:val="72023B0B"/>
    <w:rsid w:val="720A29C0"/>
    <w:rsid w:val="720C2BDC"/>
    <w:rsid w:val="723D0FE7"/>
    <w:rsid w:val="725105EF"/>
    <w:rsid w:val="72693B8A"/>
    <w:rsid w:val="726C71D7"/>
    <w:rsid w:val="72750781"/>
    <w:rsid w:val="72807126"/>
    <w:rsid w:val="72897D89"/>
    <w:rsid w:val="72A72905"/>
    <w:rsid w:val="72AE2B90"/>
    <w:rsid w:val="72D54D7C"/>
    <w:rsid w:val="72D80D10"/>
    <w:rsid w:val="72DD1E82"/>
    <w:rsid w:val="72DF5BFA"/>
    <w:rsid w:val="72E476B5"/>
    <w:rsid w:val="72F1592E"/>
    <w:rsid w:val="72F571CC"/>
    <w:rsid w:val="72FD2525"/>
    <w:rsid w:val="72FD42D3"/>
    <w:rsid w:val="730636D2"/>
    <w:rsid w:val="73216213"/>
    <w:rsid w:val="73243F55"/>
    <w:rsid w:val="733028FA"/>
    <w:rsid w:val="73306456"/>
    <w:rsid w:val="733777E5"/>
    <w:rsid w:val="734168B5"/>
    <w:rsid w:val="735465E8"/>
    <w:rsid w:val="735C724B"/>
    <w:rsid w:val="73697BBA"/>
    <w:rsid w:val="736E6F7E"/>
    <w:rsid w:val="73736BA0"/>
    <w:rsid w:val="73C3376E"/>
    <w:rsid w:val="73D47729"/>
    <w:rsid w:val="73D94D40"/>
    <w:rsid w:val="73E060CE"/>
    <w:rsid w:val="73F43E60"/>
    <w:rsid w:val="73F73418"/>
    <w:rsid w:val="73FD2065"/>
    <w:rsid w:val="74082F2F"/>
    <w:rsid w:val="74123DAE"/>
    <w:rsid w:val="741400A5"/>
    <w:rsid w:val="7416389E"/>
    <w:rsid w:val="74220EF8"/>
    <w:rsid w:val="7423420D"/>
    <w:rsid w:val="742F670E"/>
    <w:rsid w:val="74341FF0"/>
    <w:rsid w:val="74793E2D"/>
    <w:rsid w:val="747E1443"/>
    <w:rsid w:val="74884070"/>
    <w:rsid w:val="748A7DE8"/>
    <w:rsid w:val="74A23383"/>
    <w:rsid w:val="74AF2E78"/>
    <w:rsid w:val="74B51309"/>
    <w:rsid w:val="74B80DF9"/>
    <w:rsid w:val="74BB2697"/>
    <w:rsid w:val="74BE7A92"/>
    <w:rsid w:val="74D379E1"/>
    <w:rsid w:val="74D6302D"/>
    <w:rsid w:val="74D84FF7"/>
    <w:rsid w:val="74DE047D"/>
    <w:rsid w:val="74E27C24"/>
    <w:rsid w:val="750422E5"/>
    <w:rsid w:val="75091655"/>
    <w:rsid w:val="753A7A60"/>
    <w:rsid w:val="75622B13"/>
    <w:rsid w:val="75640639"/>
    <w:rsid w:val="756D573F"/>
    <w:rsid w:val="757840E4"/>
    <w:rsid w:val="75A05A09"/>
    <w:rsid w:val="75A4312B"/>
    <w:rsid w:val="75B82733"/>
    <w:rsid w:val="75C31803"/>
    <w:rsid w:val="75CB06B8"/>
    <w:rsid w:val="75D67789"/>
    <w:rsid w:val="75E17EDC"/>
    <w:rsid w:val="75E35A02"/>
    <w:rsid w:val="75FB71EF"/>
    <w:rsid w:val="76131DF2"/>
    <w:rsid w:val="7621652A"/>
    <w:rsid w:val="76244BB8"/>
    <w:rsid w:val="763A42A4"/>
    <w:rsid w:val="763B22E3"/>
    <w:rsid w:val="76544B51"/>
    <w:rsid w:val="765B1A3C"/>
    <w:rsid w:val="765C57B4"/>
    <w:rsid w:val="766A1C7F"/>
    <w:rsid w:val="766D321D"/>
    <w:rsid w:val="7675455D"/>
    <w:rsid w:val="767B20DE"/>
    <w:rsid w:val="76962A74"/>
    <w:rsid w:val="769B452E"/>
    <w:rsid w:val="76AA29C3"/>
    <w:rsid w:val="76B525C5"/>
    <w:rsid w:val="76B92C06"/>
    <w:rsid w:val="76BA433D"/>
    <w:rsid w:val="76BF646F"/>
    <w:rsid w:val="76C577FD"/>
    <w:rsid w:val="76C9109B"/>
    <w:rsid w:val="76D57A40"/>
    <w:rsid w:val="76D812DE"/>
    <w:rsid w:val="76DB2B7D"/>
    <w:rsid w:val="76DF266D"/>
    <w:rsid w:val="76E45ED5"/>
    <w:rsid w:val="76EA1012"/>
    <w:rsid w:val="76FF2D0F"/>
    <w:rsid w:val="77004391"/>
    <w:rsid w:val="772462D2"/>
    <w:rsid w:val="773504DF"/>
    <w:rsid w:val="77366005"/>
    <w:rsid w:val="773F4EBA"/>
    <w:rsid w:val="774150D6"/>
    <w:rsid w:val="774D3A7A"/>
    <w:rsid w:val="77613082"/>
    <w:rsid w:val="777728A5"/>
    <w:rsid w:val="77784870"/>
    <w:rsid w:val="777D59E2"/>
    <w:rsid w:val="779A6594"/>
    <w:rsid w:val="779F3BAA"/>
    <w:rsid w:val="77A05BFA"/>
    <w:rsid w:val="77C20E5D"/>
    <w:rsid w:val="77C74EAF"/>
    <w:rsid w:val="77C80759"/>
    <w:rsid w:val="77CB499F"/>
    <w:rsid w:val="77DB72D8"/>
    <w:rsid w:val="77DF044B"/>
    <w:rsid w:val="77F35CA4"/>
    <w:rsid w:val="78000AED"/>
    <w:rsid w:val="78232A2D"/>
    <w:rsid w:val="782B18E2"/>
    <w:rsid w:val="78324A1E"/>
    <w:rsid w:val="78362761"/>
    <w:rsid w:val="78397B5B"/>
    <w:rsid w:val="783E1615"/>
    <w:rsid w:val="7847671C"/>
    <w:rsid w:val="784F737E"/>
    <w:rsid w:val="785C1A9B"/>
    <w:rsid w:val="785C7CED"/>
    <w:rsid w:val="787943FB"/>
    <w:rsid w:val="787E7C64"/>
    <w:rsid w:val="78874D6A"/>
    <w:rsid w:val="78911745"/>
    <w:rsid w:val="789B6A68"/>
    <w:rsid w:val="78B673FD"/>
    <w:rsid w:val="78BE4504"/>
    <w:rsid w:val="78BE62B2"/>
    <w:rsid w:val="78C57641"/>
    <w:rsid w:val="78EB45B5"/>
    <w:rsid w:val="78F65A4C"/>
    <w:rsid w:val="78FE2B52"/>
    <w:rsid w:val="790A14F7"/>
    <w:rsid w:val="790E2D96"/>
    <w:rsid w:val="791B1956"/>
    <w:rsid w:val="791D747D"/>
    <w:rsid w:val="791E4FA3"/>
    <w:rsid w:val="792702FB"/>
    <w:rsid w:val="792E51E6"/>
    <w:rsid w:val="79517126"/>
    <w:rsid w:val="79556084"/>
    <w:rsid w:val="79667075"/>
    <w:rsid w:val="79674B9C"/>
    <w:rsid w:val="796B468C"/>
    <w:rsid w:val="79863274"/>
    <w:rsid w:val="79870D9A"/>
    <w:rsid w:val="79935991"/>
    <w:rsid w:val="79AB6836"/>
    <w:rsid w:val="79AE27CB"/>
    <w:rsid w:val="79B7167F"/>
    <w:rsid w:val="79D20267"/>
    <w:rsid w:val="79DC10E6"/>
    <w:rsid w:val="79DC7338"/>
    <w:rsid w:val="79E177BE"/>
    <w:rsid w:val="7A102B3D"/>
    <w:rsid w:val="7A1771E9"/>
    <w:rsid w:val="7A266805"/>
    <w:rsid w:val="7A325174"/>
    <w:rsid w:val="7A454EDD"/>
    <w:rsid w:val="7A4B626B"/>
    <w:rsid w:val="7A8377B3"/>
    <w:rsid w:val="7A88301C"/>
    <w:rsid w:val="7A8C48BA"/>
    <w:rsid w:val="7A903C7E"/>
    <w:rsid w:val="7A9814B1"/>
    <w:rsid w:val="7A9B4AFD"/>
    <w:rsid w:val="7ACD6C80"/>
    <w:rsid w:val="7ACF7312"/>
    <w:rsid w:val="7AF16E13"/>
    <w:rsid w:val="7B007056"/>
    <w:rsid w:val="7B02692A"/>
    <w:rsid w:val="7B31720F"/>
    <w:rsid w:val="7B332F87"/>
    <w:rsid w:val="7B3B2796"/>
    <w:rsid w:val="7B42766E"/>
    <w:rsid w:val="7B4909FD"/>
    <w:rsid w:val="7B5A49B8"/>
    <w:rsid w:val="7B5A6766"/>
    <w:rsid w:val="7B615D46"/>
    <w:rsid w:val="7B6616C1"/>
    <w:rsid w:val="7B6C0247"/>
    <w:rsid w:val="7B8657AD"/>
    <w:rsid w:val="7B8C08E9"/>
    <w:rsid w:val="7B8E6410"/>
    <w:rsid w:val="7B917CAE"/>
    <w:rsid w:val="7B9A1258"/>
    <w:rsid w:val="7BA40569"/>
    <w:rsid w:val="7BA619AB"/>
    <w:rsid w:val="7BBF481B"/>
    <w:rsid w:val="7BC14EE1"/>
    <w:rsid w:val="7BCE0F02"/>
    <w:rsid w:val="7BCE4A5E"/>
    <w:rsid w:val="7BEE6EAE"/>
    <w:rsid w:val="7BF5023D"/>
    <w:rsid w:val="7C042B76"/>
    <w:rsid w:val="7C156B31"/>
    <w:rsid w:val="7C232FFC"/>
    <w:rsid w:val="7C2B1EB0"/>
    <w:rsid w:val="7C2B3C5E"/>
    <w:rsid w:val="7C5C02BC"/>
    <w:rsid w:val="7C6158D2"/>
    <w:rsid w:val="7C6333F8"/>
    <w:rsid w:val="7C6E49F8"/>
    <w:rsid w:val="7C6F6241"/>
    <w:rsid w:val="7C705B15"/>
    <w:rsid w:val="7C75312C"/>
    <w:rsid w:val="7C7C44BA"/>
    <w:rsid w:val="7C8B0BA1"/>
    <w:rsid w:val="7C8D2B6B"/>
    <w:rsid w:val="7C934347"/>
    <w:rsid w:val="7C9B7036"/>
    <w:rsid w:val="7C9D887F"/>
    <w:rsid w:val="7CA37C99"/>
    <w:rsid w:val="7CA51C63"/>
    <w:rsid w:val="7CC320E9"/>
    <w:rsid w:val="7CC61BD9"/>
    <w:rsid w:val="7CDB7267"/>
    <w:rsid w:val="7CDC31AB"/>
    <w:rsid w:val="7CDE6F23"/>
    <w:rsid w:val="7CEA58C8"/>
    <w:rsid w:val="7D0270B5"/>
    <w:rsid w:val="7D0A5F6A"/>
    <w:rsid w:val="7D1868D9"/>
    <w:rsid w:val="7D197F5B"/>
    <w:rsid w:val="7D450D50"/>
    <w:rsid w:val="7D5947FB"/>
    <w:rsid w:val="7D625DA6"/>
    <w:rsid w:val="7D627B54"/>
    <w:rsid w:val="7D641B1E"/>
    <w:rsid w:val="7D697134"/>
    <w:rsid w:val="7D7635FF"/>
    <w:rsid w:val="7D7F4C76"/>
    <w:rsid w:val="7D831878"/>
    <w:rsid w:val="7D853842"/>
    <w:rsid w:val="7D87580C"/>
    <w:rsid w:val="7D8950E1"/>
    <w:rsid w:val="7D957F29"/>
    <w:rsid w:val="7D9817C8"/>
    <w:rsid w:val="7D9D6DDE"/>
    <w:rsid w:val="7DAB14FB"/>
    <w:rsid w:val="7DAE0FEB"/>
    <w:rsid w:val="7DB3215D"/>
    <w:rsid w:val="7DBB7264"/>
    <w:rsid w:val="7DCC321F"/>
    <w:rsid w:val="7DCE51E9"/>
    <w:rsid w:val="7DD345AE"/>
    <w:rsid w:val="7DDB3462"/>
    <w:rsid w:val="7DE44A0D"/>
    <w:rsid w:val="7DEB18F7"/>
    <w:rsid w:val="7E1F3128"/>
    <w:rsid w:val="7E372D8F"/>
    <w:rsid w:val="7E374B3D"/>
    <w:rsid w:val="7E4234E1"/>
    <w:rsid w:val="7E53749D"/>
    <w:rsid w:val="7E611BB9"/>
    <w:rsid w:val="7E696CC0"/>
    <w:rsid w:val="7E6E42D6"/>
    <w:rsid w:val="7E7062A0"/>
    <w:rsid w:val="7E88183C"/>
    <w:rsid w:val="7EAF0B77"/>
    <w:rsid w:val="7EC00FD6"/>
    <w:rsid w:val="7ECF2FC7"/>
    <w:rsid w:val="7F0A2251"/>
    <w:rsid w:val="7F0C5FC9"/>
    <w:rsid w:val="7F10538E"/>
    <w:rsid w:val="7F2350C1"/>
    <w:rsid w:val="7F2F169C"/>
    <w:rsid w:val="7F385010"/>
    <w:rsid w:val="7F4A4D43"/>
    <w:rsid w:val="7F5D4A77"/>
    <w:rsid w:val="7F631961"/>
    <w:rsid w:val="7F791185"/>
    <w:rsid w:val="7F8E145F"/>
    <w:rsid w:val="7F912972"/>
    <w:rsid w:val="7F9F4E4C"/>
    <w:rsid w:val="7FA2692E"/>
    <w:rsid w:val="7FA91A6A"/>
    <w:rsid w:val="7FA97CBC"/>
    <w:rsid w:val="7FB68E63"/>
    <w:rsid w:val="7FC42328"/>
    <w:rsid w:val="7FC44AF6"/>
    <w:rsid w:val="7FCC0B4F"/>
    <w:rsid w:val="7FDF723A"/>
    <w:rsid w:val="7FDFD78E"/>
    <w:rsid w:val="7FE707E4"/>
    <w:rsid w:val="7FF54CAF"/>
    <w:rsid w:val="7FFC4290"/>
    <w:rsid w:val="7FFC5840"/>
    <w:rsid w:val="7FFD1DB6"/>
    <w:rsid w:val="9ADFB5E0"/>
    <w:rsid w:val="9D3F8BCA"/>
    <w:rsid w:val="B73FA828"/>
    <w:rsid w:val="BFF7DC43"/>
    <w:rsid w:val="CE6B8516"/>
    <w:rsid w:val="D9E7D767"/>
    <w:rsid w:val="DBF726E2"/>
    <w:rsid w:val="DFF7CCC9"/>
    <w:rsid w:val="DFFD23B2"/>
    <w:rsid w:val="E5BB09BB"/>
    <w:rsid w:val="EFAF105A"/>
    <w:rsid w:val="F3FBD9E3"/>
    <w:rsid w:val="FAEF7BB5"/>
    <w:rsid w:val="FDFDFA16"/>
    <w:rsid w:val="FF2FA3FA"/>
    <w:rsid w:val="FFF7956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f">
      <v:fill type="frame" on="t" color2="#FFFFFF" focussize="0,0" recolor="t" rotate="t"/>
      <v:stroke on="f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qFormat="1" w:unhideWhenUsed="0" w:uiPriority="0" w:semiHidden="0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spacing w:line="620" w:lineRule="exact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eastAsia="黑体"/>
      <w:b/>
      <w:kern w:val="44"/>
      <w:sz w:val="32"/>
    </w:rPr>
  </w:style>
  <w:style w:type="paragraph" w:styleId="3">
    <w:name w:val="heading 2"/>
    <w:basedOn w:val="1"/>
    <w:next w:val="1"/>
    <w:unhideWhenUsed/>
    <w:qFormat/>
    <w:uiPriority w:val="0"/>
    <w:pPr>
      <w:numPr>
        <w:ilvl w:val="0"/>
        <w:numId w:val="1"/>
      </w:numPr>
      <w:spacing w:beforeAutospacing="1" w:afterAutospacing="1" w:line="620" w:lineRule="exact"/>
      <w:ind w:firstLine="0"/>
      <w:jc w:val="left"/>
      <w:outlineLvl w:val="1"/>
    </w:pPr>
    <w:rPr>
      <w:rFonts w:ascii="黑体" w:hAnsi="黑体" w:eastAsia="方正楷体_GB2312" w:cs="黑体"/>
      <w:b/>
      <w:bCs/>
      <w:color w:val="000000"/>
      <w:kern w:val="0"/>
      <w:szCs w:val="32"/>
      <w:highlight w:val="none"/>
      <w:lang w:bidi="ar"/>
    </w:rPr>
  </w:style>
  <w:style w:type="paragraph" w:styleId="4">
    <w:name w:val="heading 3"/>
    <w:basedOn w:val="1"/>
    <w:next w:val="1"/>
    <w:unhideWhenUsed/>
    <w:qFormat/>
    <w:uiPriority w:val="0"/>
    <w:pPr>
      <w:numPr>
        <w:ilvl w:val="0"/>
        <w:numId w:val="2"/>
      </w:numPr>
      <w:spacing w:beforeAutospacing="1" w:afterAutospacing="1" w:line="620" w:lineRule="exact"/>
      <w:ind w:left="425" w:hanging="425"/>
      <w:jc w:val="left"/>
      <w:outlineLvl w:val="2"/>
    </w:pPr>
    <w:rPr>
      <w:rFonts w:ascii="仿宋_GB2312" w:hAnsi="仿宋_GB2312" w:eastAsia="仿宋_GB2312" w:cs="仿宋_GB2312"/>
      <w:b/>
      <w:bCs/>
      <w:color w:val="000000"/>
      <w:kern w:val="0"/>
      <w:szCs w:val="32"/>
      <w:highlight w:val="none"/>
      <w:lang w:bidi="ar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Body Text"/>
    <w:basedOn w:val="1"/>
    <w:next w:val="1"/>
    <w:qFormat/>
    <w:uiPriority w:val="0"/>
    <w:pPr>
      <w:spacing w:line="700" w:lineRule="exact"/>
      <w:jc w:val="center"/>
    </w:pPr>
    <w:rPr>
      <w:rFonts w:ascii="方正大标宋简体" w:hAnsi="宋体" w:eastAsia="方正大标宋简体"/>
      <w:spacing w:val="-16"/>
      <w:sz w:val="44"/>
    </w:rPr>
  </w:style>
  <w:style w:type="paragraph" w:styleId="7">
    <w:name w:val="Date"/>
    <w:basedOn w:val="1"/>
    <w:next w:val="1"/>
    <w:link w:val="25"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4">
    <w:name w:val="Table Grid"/>
    <w:basedOn w:val="13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6">
    <w:name w:val="Strong"/>
    <w:basedOn w:val="15"/>
    <w:qFormat/>
    <w:uiPriority w:val="22"/>
    <w:rPr>
      <w:b/>
    </w:rPr>
  </w:style>
  <w:style w:type="character" w:styleId="17">
    <w:name w:val="Hyperlink"/>
    <w:basedOn w:val="15"/>
    <w:semiHidden/>
    <w:unhideWhenUsed/>
    <w:qFormat/>
    <w:uiPriority w:val="99"/>
    <w:rPr>
      <w:color w:val="0000FF"/>
      <w:u w:val="single"/>
    </w:rPr>
  </w:style>
  <w:style w:type="character" w:styleId="18">
    <w:name w:val="HTML Code"/>
    <w:basedOn w:val="15"/>
    <w:qFormat/>
    <w:uiPriority w:val="0"/>
    <w:rPr>
      <w:rFonts w:ascii="Courier New" w:hAnsi="Courier New"/>
      <w:sz w:val="20"/>
    </w:rPr>
  </w:style>
  <w:style w:type="character" w:styleId="19">
    <w:name w:val="annotation reference"/>
    <w:basedOn w:val="15"/>
    <w:qFormat/>
    <w:uiPriority w:val="0"/>
    <w:rPr>
      <w:sz w:val="21"/>
      <w:szCs w:val="21"/>
    </w:rPr>
  </w:style>
  <w:style w:type="paragraph" w:styleId="20">
    <w:name w:val="No Spacing"/>
    <w:link w:val="21"/>
    <w:qFormat/>
    <w:uiPriority w:val="1"/>
    <w:rPr>
      <w:rFonts w:ascii="Calibri" w:hAnsi="Calibri" w:eastAsia="宋体" w:cs="Times New Roman"/>
      <w:sz w:val="22"/>
      <w:szCs w:val="22"/>
      <w:lang w:val="en-US" w:eastAsia="zh-CN" w:bidi="ar-SA"/>
    </w:rPr>
  </w:style>
  <w:style w:type="character" w:customStyle="1" w:styleId="21">
    <w:name w:val="无间隔 字符"/>
    <w:basedOn w:val="15"/>
    <w:link w:val="20"/>
    <w:qFormat/>
    <w:uiPriority w:val="1"/>
    <w:rPr>
      <w:sz w:val="22"/>
      <w:szCs w:val="22"/>
      <w:lang w:val="en-US" w:eastAsia="zh-CN" w:bidi="ar-SA"/>
    </w:rPr>
  </w:style>
  <w:style w:type="character" w:customStyle="1" w:styleId="22">
    <w:name w:val="批注框文本 字符"/>
    <w:basedOn w:val="15"/>
    <w:link w:val="8"/>
    <w:semiHidden/>
    <w:qFormat/>
    <w:uiPriority w:val="99"/>
    <w:rPr>
      <w:sz w:val="18"/>
      <w:szCs w:val="18"/>
    </w:rPr>
  </w:style>
  <w:style w:type="character" w:customStyle="1" w:styleId="23">
    <w:name w:val="页眉 字符"/>
    <w:basedOn w:val="15"/>
    <w:link w:val="10"/>
    <w:qFormat/>
    <w:uiPriority w:val="99"/>
    <w:rPr>
      <w:sz w:val="18"/>
      <w:szCs w:val="18"/>
    </w:rPr>
  </w:style>
  <w:style w:type="character" w:customStyle="1" w:styleId="24">
    <w:name w:val="页脚 字符"/>
    <w:basedOn w:val="15"/>
    <w:link w:val="9"/>
    <w:qFormat/>
    <w:uiPriority w:val="99"/>
    <w:rPr>
      <w:sz w:val="18"/>
      <w:szCs w:val="18"/>
    </w:rPr>
  </w:style>
  <w:style w:type="character" w:customStyle="1" w:styleId="25">
    <w:name w:val="日期 字符"/>
    <w:basedOn w:val="15"/>
    <w:link w:val="7"/>
    <w:semiHidden/>
    <w:qFormat/>
    <w:uiPriority w:val="99"/>
  </w:style>
  <w:style w:type="paragraph" w:styleId="26">
    <w:name w:val="List Paragraph"/>
    <w:basedOn w:val="1"/>
    <w:qFormat/>
    <w:uiPriority w:val="34"/>
    <w:pPr>
      <w:ind w:firstLine="420" w:firstLineChars="200"/>
    </w:pPr>
  </w:style>
  <w:style w:type="paragraph" w:customStyle="1" w:styleId="27">
    <w:name w:val="附体"/>
    <w:basedOn w:val="1"/>
    <w:next w:val="1"/>
    <w:qFormat/>
    <w:uiPriority w:val="0"/>
    <w:pPr>
      <w:spacing w:before="-2147483648" w:beforeAutospacing="1" w:afterAutospacing="1"/>
      <w:jc w:val="left"/>
      <w:outlineLvl w:val="1"/>
    </w:pPr>
    <w:rPr>
      <w:rFonts w:ascii="黑体" w:hAnsi="黑体" w:eastAsia="仿宋_GB2312" w:cs="黑体"/>
      <w:b/>
      <w:bCs/>
      <w:color w:val="000000"/>
      <w:kern w:val="0"/>
      <w:szCs w:val="32"/>
      <w:highlight w:val="none"/>
      <w:lang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jlee\Library\Containers\com.kingsoft.wpsoffice.mac\Data\E:\Users\jjlee\Library\Containers\com.kingsoft.wpsoffice.mac\Data\D:\tmp\webword_549199290\D:\Users\yinglv\Library\Containers\com.kingsoft.wpsoffice.mac\Data\E:\&#24037;&#20316;&#36164;&#26009;&#20449;&#24687;\4.&#20844;&#21496;PPT&#12289;WORD&#27169;&#29256;\2021%20CDEE-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16</Pages>
  <Words>3149</Words>
  <Characters>3639</Characters>
  <Lines>86</Lines>
  <Paragraphs>24</Paragraphs>
  <TotalTime>0</TotalTime>
  <ScaleCrop>false</ScaleCrop>
  <LinksUpToDate>false</LinksUpToDate>
  <CharactersWithSpaces>3649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2022-07-22T13:27:00Z</dcterms:created>
  <dc:creator>cdcee-吴斯奇</dc:creator>
  <cp:lastModifiedBy>谌雅涵</cp:lastModifiedBy>
  <dcterms:modified xsi:type="dcterms:W3CDTF">2025-11-24T02:30:37Z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466D1826801D451FB03535339CAE3B47_13</vt:lpwstr>
  </property>
  <property fmtid="{D5CDD505-2E9C-101B-9397-08002B2CF9AE}" pid="3" name="KSOProductBuildVer">
    <vt:lpwstr>2052-12.1.0.20305</vt:lpwstr>
  </property>
  <property fmtid="{D5CDD505-2E9C-101B-9397-08002B2CF9AE}" pid="4" name="KSOTemplateDocerSaveRecord">
    <vt:lpwstr>eyJoZGlkIjoiZTQ4ODQwNThiYTg4YTBlNDhkZDRmNGNiNWM5NWE1YzAiLCJ1c2VySWQiOiIxNTEyNTQ2MTQ5In0=</vt:lpwstr>
  </property>
</Properties>
</file>